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3"/>
        <w:gridCol w:w="8079"/>
        <w:gridCol w:w="1276"/>
      </w:tblGrid>
      <w:tr w:rsidR="00C937DA" w:rsidRPr="00A42497" w14:paraId="4A0B97BC" w14:textId="77777777" w:rsidTr="003F62A7">
        <w:trPr>
          <w:cantSplit/>
        </w:trPr>
        <w:tc>
          <w:tcPr>
            <w:tcW w:w="993" w:type="dxa"/>
          </w:tcPr>
          <w:p w14:paraId="0886941F" w14:textId="6C989B5C" w:rsidR="00C937DA" w:rsidRPr="00A42497" w:rsidRDefault="000F0D27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8079" w:type="dxa"/>
          </w:tcPr>
          <w:p w14:paraId="6CCE8EBD" w14:textId="77777777" w:rsidR="000F0D27" w:rsidRDefault="000F0D27" w:rsidP="00A549B8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</w:rPr>
              <w:t>Por el que se integra la Junta de Coordinación Política de la H. “LXII” Legislatura del Congreso del Estado Libre y Soberano de México, y se elige Presidente, Vicepresidentes, Secretario y Vocales de la misma.</w:t>
            </w:r>
          </w:p>
          <w:p w14:paraId="7BD077B3" w14:textId="77777777" w:rsidR="00A648A4" w:rsidRPr="00A42497" w:rsidRDefault="00A648A4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78D1281" w14:textId="509A9617" w:rsidR="00C937DA" w:rsidRPr="00A42497" w:rsidRDefault="000F0D27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05-Sep-24</w:t>
            </w:r>
          </w:p>
        </w:tc>
      </w:tr>
      <w:tr w:rsidR="00070E5E" w:rsidRPr="00A42497" w14:paraId="695E47C9" w14:textId="77777777" w:rsidTr="00520F20">
        <w:trPr>
          <w:cantSplit/>
        </w:trPr>
        <w:tc>
          <w:tcPr>
            <w:tcW w:w="993" w:type="dxa"/>
          </w:tcPr>
          <w:p w14:paraId="7DD8A80D" w14:textId="77777777" w:rsidR="00070E5E" w:rsidRDefault="00070E5E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8079" w:type="dxa"/>
          </w:tcPr>
          <w:p w14:paraId="7BB3EA96" w14:textId="77777777" w:rsidR="00070E5E" w:rsidRDefault="00070E5E" w:rsidP="00A549B8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 el que se designa a la </w:t>
            </w:r>
            <w:bookmarkStart w:id="1" w:name="_Hlk179238788"/>
            <w:r>
              <w:rPr>
                <w:rFonts w:ascii="Arial" w:hAnsi="Arial" w:cs="Arial"/>
                <w:sz w:val="16"/>
                <w:szCs w:val="16"/>
              </w:rPr>
              <w:t>C. Violeta Isabel Huerta López</w:t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>, Persona Titular de la Dirección General de Comunicación Social del Poder Legislativo del Estado de México.</w:t>
            </w:r>
          </w:p>
          <w:p w14:paraId="403B840A" w14:textId="77777777" w:rsidR="00070E5E" w:rsidRDefault="00070E5E" w:rsidP="00A549B8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</w:tcPr>
          <w:p w14:paraId="46453DBD" w14:textId="77777777" w:rsidR="00070E5E" w:rsidRDefault="00070E5E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08-Oct-24</w:t>
            </w:r>
          </w:p>
        </w:tc>
      </w:tr>
      <w:tr w:rsidR="00D929FE" w:rsidRPr="00A42497" w14:paraId="2F1757D3" w14:textId="77777777" w:rsidTr="001C0ECD">
        <w:trPr>
          <w:cantSplit/>
        </w:trPr>
        <w:tc>
          <w:tcPr>
            <w:tcW w:w="993" w:type="dxa"/>
          </w:tcPr>
          <w:p w14:paraId="4F676385" w14:textId="77777777" w:rsidR="00D929FE" w:rsidRDefault="00D929FE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8079" w:type="dxa"/>
          </w:tcPr>
          <w:p w14:paraId="4C61CB25" w14:textId="77777777" w:rsidR="00D929FE" w:rsidRDefault="00D929FE" w:rsidP="00A549B8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</w:rPr>
              <w:t>Por el que se designa Representante Propietario y Suplente para integrar el Consejo de Premiación, así como representantes propietarios y suplentes de la Legislatura para formar parte de los Jurados Calificadores de la Presea “Estado de México”.</w:t>
            </w:r>
          </w:p>
          <w:p w14:paraId="5EBB1E82" w14:textId="77777777" w:rsidR="00D929FE" w:rsidRDefault="00D929FE" w:rsidP="00A549B8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</w:tcPr>
          <w:p w14:paraId="4B8E59C9" w14:textId="77777777" w:rsidR="00D929FE" w:rsidRDefault="00D929FE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</w:tr>
      <w:tr w:rsidR="004038E3" w:rsidRPr="00A42497" w14:paraId="09283B8B" w14:textId="77777777" w:rsidTr="003F62A7">
        <w:trPr>
          <w:cantSplit/>
        </w:trPr>
        <w:tc>
          <w:tcPr>
            <w:tcW w:w="993" w:type="dxa"/>
          </w:tcPr>
          <w:p w14:paraId="53D2D0AD" w14:textId="77777777" w:rsidR="004038E3" w:rsidRDefault="004038E3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79" w:type="dxa"/>
          </w:tcPr>
          <w:p w14:paraId="24B3C8AF" w14:textId="77777777" w:rsidR="004038E3" w:rsidRDefault="004038E3" w:rsidP="00A549B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ES" w:eastAsia="es-MX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s-MX"/>
              </w:rPr>
              <w:t>Por el que se aprueba la renuncia de Vicente Guadarrama García, al cargo de Magistrado del Tribunal Superior de Justicia del Estado de México, con efectos a partir del veintitrés de septiembre de dos mil veinticuatro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  <w:p w14:paraId="599C6AEB" w14:textId="77777777" w:rsidR="004038E3" w:rsidRDefault="004038E3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BE8CB1" w14:textId="611EF2AB" w:rsidR="004038E3" w:rsidRDefault="004038E3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</w:tr>
      <w:tr w:rsidR="00126F50" w:rsidRPr="00A42497" w14:paraId="47063779" w14:textId="77777777" w:rsidTr="003F62A7">
        <w:trPr>
          <w:cantSplit/>
        </w:trPr>
        <w:tc>
          <w:tcPr>
            <w:tcW w:w="993" w:type="dxa"/>
          </w:tcPr>
          <w:p w14:paraId="2F0DE2F6" w14:textId="77777777" w:rsidR="00126F50" w:rsidRDefault="00126F50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79" w:type="dxa"/>
          </w:tcPr>
          <w:p w14:paraId="548AE7CF" w14:textId="5B6089FC" w:rsidR="00126F50" w:rsidRDefault="00126F50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Por el que se designa un Representante Propietaria y un Suplente para integrar la Junta de Gobierno del Consejo Estatal para el Desarrollo Integral de los Pueblos Indígenas.</w:t>
            </w:r>
            <w:r w:rsidR="00FE048A">
              <w:rPr>
                <w:rFonts w:ascii="Arial" w:hAnsi="Arial" w:cs="Arial"/>
                <w:sz w:val="16"/>
                <w:szCs w:val="16"/>
              </w:rPr>
              <w:t xml:space="preserve"> (CEDIPIEM)</w:t>
            </w:r>
          </w:p>
          <w:p w14:paraId="42C8D088" w14:textId="77777777" w:rsidR="00126F50" w:rsidRDefault="00126F50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F4D117" w14:textId="796F3621" w:rsidR="00126F50" w:rsidRDefault="00126F50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</w:tr>
      <w:tr w:rsidR="00126F50" w:rsidRPr="00A42497" w14:paraId="1FE11EE4" w14:textId="77777777" w:rsidTr="003F62A7">
        <w:trPr>
          <w:cantSplit/>
        </w:trPr>
        <w:tc>
          <w:tcPr>
            <w:tcW w:w="993" w:type="dxa"/>
          </w:tcPr>
          <w:p w14:paraId="40EE7D51" w14:textId="77777777" w:rsidR="00126F50" w:rsidRDefault="00126F50" w:rsidP="00A549B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79" w:type="dxa"/>
          </w:tcPr>
          <w:p w14:paraId="1A6AD624" w14:textId="77777777" w:rsidR="00126F50" w:rsidRDefault="00126F50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 el que se designan Representantes de la Legislatura para integrar el Consejo Estatal de Fomento Económico y Competitividad. </w:t>
            </w:r>
          </w:p>
          <w:p w14:paraId="184A6478" w14:textId="77777777" w:rsidR="00126F50" w:rsidRDefault="00126F50" w:rsidP="00A549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FD137A" w14:textId="3A7C9BBB" w:rsidR="00126F50" w:rsidRDefault="00126F50" w:rsidP="00A549B8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</w:tr>
      <w:bookmarkEnd w:id="0"/>
    </w:tbl>
    <w:p w14:paraId="6C7C777A" w14:textId="77777777" w:rsidR="00126F50" w:rsidRPr="00A42497" w:rsidRDefault="00126F50" w:rsidP="00A549B8">
      <w:pPr>
        <w:rPr>
          <w:rFonts w:ascii="Arial" w:hAnsi="Arial" w:cs="Arial"/>
          <w:sz w:val="16"/>
          <w:szCs w:val="16"/>
          <w:lang w:val="es-MX"/>
        </w:rPr>
      </w:pPr>
    </w:p>
    <w:sectPr w:rsidR="00126F50" w:rsidRPr="00A42497" w:rsidSect="00A705DA">
      <w:headerReference w:type="default" r:id="rId7"/>
      <w:footerReference w:type="default" r:id="rId8"/>
      <w:pgSz w:w="12242" w:h="15842" w:code="1"/>
      <w:pgMar w:top="1134" w:right="851" w:bottom="85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BC332" w14:textId="77777777" w:rsidR="00717AFF" w:rsidRDefault="00717AFF">
      <w:pPr>
        <w:pStyle w:val="Ttulo3"/>
      </w:pPr>
      <w:r>
        <w:separator/>
      </w:r>
    </w:p>
  </w:endnote>
  <w:endnote w:type="continuationSeparator" w:id="0">
    <w:p w14:paraId="3C3907EF" w14:textId="77777777" w:rsidR="00717AFF" w:rsidRDefault="00717AFF">
      <w:pPr>
        <w:pStyle w:val="Ttulo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E5864" w14:textId="77777777" w:rsidR="000A6A82" w:rsidRDefault="000A6A82">
    <w:pPr>
      <w:pStyle w:val="Piedepgina"/>
      <w:jc w:val="right"/>
      <w:rPr>
        <w:rFonts w:ascii="Arial" w:hAnsi="Arial" w:cs="Arial"/>
      </w:rPr>
    </w:pP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 PAGE </w:instrText>
    </w:r>
    <w:r>
      <w:rPr>
        <w:rStyle w:val="Nmerodepgina"/>
        <w:rFonts w:ascii="Arial" w:hAnsi="Arial" w:cs="Arial"/>
      </w:rPr>
      <w:fldChar w:fldCharType="separate"/>
    </w:r>
    <w:r w:rsidR="00103BFE">
      <w:rPr>
        <w:rStyle w:val="Nmerodepgina"/>
        <w:rFonts w:ascii="Arial" w:hAnsi="Arial" w:cs="Arial"/>
        <w:noProof/>
      </w:rPr>
      <w:t>2</w:t>
    </w:r>
    <w:r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055F3" w14:textId="77777777" w:rsidR="00717AFF" w:rsidRDefault="00717AFF">
      <w:pPr>
        <w:pStyle w:val="Ttulo3"/>
      </w:pPr>
      <w:r>
        <w:separator/>
      </w:r>
    </w:p>
  </w:footnote>
  <w:footnote w:type="continuationSeparator" w:id="0">
    <w:p w14:paraId="065C2E6F" w14:textId="77777777" w:rsidR="00717AFF" w:rsidRDefault="00717AFF">
      <w:pPr>
        <w:pStyle w:val="Ttulo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4BAD" w14:textId="32AB43C0" w:rsidR="000A6A82" w:rsidRPr="00A13D4E" w:rsidRDefault="000A6A82" w:rsidP="00A13D4E">
    <w:pPr>
      <w:pStyle w:val="Ttulo3"/>
      <w:rPr>
        <w:rFonts w:cs="Arial"/>
        <w:bCs/>
        <w:sz w:val="20"/>
      </w:rPr>
    </w:pPr>
    <w:r w:rsidRPr="00A13D4E">
      <w:rPr>
        <w:rFonts w:cs="Arial"/>
        <w:bCs/>
        <w:sz w:val="20"/>
      </w:rPr>
      <w:t xml:space="preserve">DECRETOS APROBADOS POR </w:t>
    </w:r>
    <w:smartTag w:uri="urn:schemas-microsoft-com:office:smarttags" w:element="PersonName">
      <w:smartTagPr>
        <w:attr w:name="ProductID" w:val="LA H."/>
      </w:smartTagPr>
      <w:r w:rsidRPr="00A13D4E">
        <w:rPr>
          <w:rFonts w:cs="Arial"/>
          <w:bCs/>
          <w:sz w:val="20"/>
        </w:rPr>
        <w:t>LA H.</w:t>
      </w:r>
    </w:smartTag>
    <w:r w:rsidRPr="00A13D4E">
      <w:rPr>
        <w:rFonts w:cs="Arial"/>
        <w:bCs/>
        <w:sz w:val="20"/>
      </w:rPr>
      <w:t xml:space="preserve"> “L</w:t>
    </w:r>
    <w:r>
      <w:rPr>
        <w:rFonts w:cs="Arial"/>
        <w:bCs/>
        <w:sz w:val="20"/>
      </w:rPr>
      <w:t>X</w:t>
    </w:r>
    <w:r w:rsidR="00EE6B5D">
      <w:rPr>
        <w:rFonts w:cs="Arial"/>
        <w:bCs/>
        <w:sz w:val="20"/>
      </w:rPr>
      <w:t>I</w:t>
    </w:r>
    <w:r w:rsidR="00487DCB">
      <w:rPr>
        <w:rFonts w:cs="Arial"/>
        <w:bCs/>
        <w:sz w:val="20"/>
      </w:rPr>
      <w:t>I</w:t>
    </w:r>
    <w:r w:rsidRPr="00A13D4E">
      <w:rPr>
        <w:rFonts w:cs="Arial"/>
        <w:bCs/>
        <w:sz w:val="20"/>
      </w:rPr>
      <w:t xml:space="preserve">” </w:t>
    </w:r>
  </w:p>
  <w:p w14:paraId="7531F7BF" w14:textId="77777777" w:rsidR="000A6A82" w:rsidRPr="00A13D4E" w:rsidRDefault="000A6A82" w:rsidP="00A13D4E">
    <w:pPr>
      <w:pStyle w:val="Ttulo3"/>
      <w:rPr>
        <w:sz w:val="20"/>
      </w:rPr>
    </w:pPr>
    <w:r w:rsidRPr="00A13D4E">
      <w:rPr>
        <w:rFonts w:cs="Arial"/>
        <w:bCs/>
        <w:sz w:val="20"/>
      </w:rPr>
      <w:t>LEGISLATURA DEL ESTADO DE MÉXICO</w:t>
    </w:r>
  </w:p>
  <w:p w14:paraId="18FA5AAB" w14:textId="77777777" w:rsidR="000A6A82" w:rsidRDefault="000A6A82" w:rsidP="00A13D4E"/>
  <w:p w14:paraId="57750466" w14:textId="77777777" w:rsidR="000A6A82" w:rsidRDefault="000A6A82">
    <w:pPr>
      <w:jc w:val="center"/>
      <w:rPr>
        <w:sz w:val="2"/>
      </w:rPr>
    </w:pPr>
  </w:p>
  <w:tbl>
    <w:tblPr>
      <w:tblW w:w="10348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993"/>
      <w:gridCol w:w="8079"/>
      <w:gridCol w:w="1276"/>
    </w:tblGrid>
    <w:tr w:rsidR="000A6A82" w14:paraId="09B0F9B5" w14:textId="77777777" w:rsidTr="006F49C5">
      <w:trPr>
        <w:cantSplit/>
        <w:trHeight w:val="192"/>
      </w:trPr>
      <w:tc>
        <w:tcPr>
          <w:tcW w:w="993" w:type="dxa"/>
          <w:vMerge w:val="restart"/>
          <w:shd w:val="clear" w:color="auto" w:fill="00B050"/>
          <w:vAlign w:val="center"/>
        </w:tcPr>
        <w:p w14:paraId="3F369253" w14:textId="77777777" w:rsidR="000A6A82" w:rsidRDefault="000A6A82" w:rsidP="00F1387E">
          <w:pPr>
            <w:pStyle w:val="Encabezad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DECRETO NÚMERO</w:t>
          </w:r>
        </w:p>
      </w:tc>
      <w:tc>
        <w:tcPr>
          <w:tcW w:w="8079" w:type="dxa"/>
          <w:vMerge w:val="restart"/>
          <w:shd w:val="clear" w:color="auto" w:fill="00B050"/>
          <w:vAlign w:val="center"/>
        </w:tcPr>
        <w:p w14:paraId="2B9848C1" w14:textId="77777777" w:rsidR="000A6A82" w:rsidRDefault="000A6A82">
          <w:pPr>
            <w:pStyle w:val="Encabezado"/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RUBRO</w:t>
          </w:r>
        </w:p>
      </w:tc>
      <w:tc>
        <w:tcPr>
          <w:tcW w:w="1276" w:type="dxa"/>
          <w:vMerge w:val="restart"/>
          <w:shd w:val="clear" w:color="auto" w:fill="00B050"/>
        </w:tcPr>
        <w:p w14:paraId="0C2BDC59" w14:textId="77777777" w:rsidR="000A6A82" w:rsidRDefault="000A6A82">
          <w:pPr>
            <w:pStyle w:val="Encabezado"/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FECHA DE EXPEDICION</w:t>
          </w:r>
        </w:p>
      </w:tc>
    </w:tr>
    <w:tr w:rsidR="000A6A82" w14:paraId="1EBF04E2" w14:textId="77777777" w:rsidTr="006F49C5">
      <w:trPr>
        <w:cantSplit/>
        <w:trHeight w:val="238"/>
      </w:trPr>
      <w:tc>
        <w:tcPr>
          <w:tcW w:w="993" w:type="dxa"/>
          <w:vMerge/>
          <w:shd w:val="clear" w:color="auto" w:fill="00B050"/>
        </w:tcPr>
        <w:p w14:paraId="65685125" w14:textId="77777777" w:rsidR="000A6A82" w:rsidRDefault="000A6A82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8079" w:type="dxa"/>
          <w:vMerge/>
          <w:shd w:val="clear" w:color="auto" w:fill="00B050"/>
        </w:tcPr>
        <w:p w14:paraId="6DFDE1B7" w14:textId="77777777" w:rsidR="000A6A82" w:rsidRDefault="000A6A82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1276" w:type="dxa"/>
          <w:vMerge/>
          <w:shd w:val="clear" w:color="auto" w:fill="00B050"/>
        </w:tcPr>
        <w:p w14:paraId="3FC90B30" w14:textId="77777777" w:rsidR="000A6A82" w:rsidRDefault="000A6A82">
          <w:pPr>
            <w:pStyle w:val="Encabezado"/>
            <w:jc w:val="center"/>
            <w:rPr>
              <w:rFonts w:ascii="Arial" w:hAnsi="Arial"/>
              <w:b/>
              <w:lang w:val="es-ES"/>
            </w:rPr>
          </w:pPr>
        </w:p>
      </w:tc>
    </w:tr>
  </w:tbl>
  <w:p w14:paraId="212B20C7" w14:textId="77777777" w:rsidR="000A6A82" w:rsidRDefault="000A6A82">
    <w:pPr>
      <w:jc w:val="center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F74A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A8"/>
    <w:rsid w:val="00000368"/>
    <w:rsid w:val="0000095B"/>
    <w:rsid w:val="00000B6D"/>
    <w:rsid w:val="00001A06"/>
    <w:rsid w:val="00001AAA"/>
    <w:rsid w:val="00001C47"/>
    <w:rsid w:val="00001C4E"/>
    <w:rsid w:val="00003138"/>
    <w:rsid w:val="000031A7"/>
    <w:rsid w:val="0000383E"/>
    <w:rsid w:val="0000458E"/>
    <w:rsid w:val="00004DA0"/>
    <w:rsid w:val="00005A0C"/>
    <w:rsid w:val="00005B27"/>
    <w:rsid w:val="00005DBB"/>
    <w:rsid w:val="0000631E"/>
    <w:rsid w:val="000063C4"/>
    <w:rsid w:val="00006617"/>
    <w:rsid w:val="00006B83"/>
    <w:rsid w:val="0000742A"/>
    <w:rsid w:val="000074AA"/>
    <w:rsid w:val="000074F5"/>
    <w:rsid w:val="00007E71"/>
    <w:rsid w:val="00007F3C"/>
    <w:rsid w:val="00007FF8"/>
    <w:rsid w:val="000107B8"/>
    <w:rsid w:val="00010A3C"/>
    <w:rsid w:val="00011421"/>
    <w:rsid w:val="00011ADB"/>
    <w:rsid w:val="00011D7E"/>
    <w:rsid w:val="00011EBB"/>
    <w:rsid w:val="0001228A"/>
    <w:rsid w:val="0001238F"/>
    <w:rsid w:val="0001286D"/>
    <w:rsid w:val="00012960"/>
    <w:rsid w:val="0001346B"/>
    <w:rsid w:val="0001361C"/>
    <w:rsid w:val="00013723"/>
    <w:rsid w:val="000139F9"/>
    <w:rsid w:val="00013CF7"/>
    <w:rsid w:val="00013E3F"/>
    <w:rsid w:val="00013FDA"/>
    <w:rsid w:val="000142E2"/>
    <w:rsid w:val="000147D6"/>
    <w:rsid w:val="00014B88"/>
    <w:rsid w:val="00015238"/>
    <w:rsid w:val="00015844"/>
    <w:rsid w:val="000166E2"/>
    <w:rsid w:val="00016B82"/>
    <w:rsid w:val="00016D69"/>
    <w:rsid w:val="00017955"/>
    <w:rsid w:val="00017E0D"/>
    <w:rsid w:val="00017E4D"/>
    <w:rsid w:val="00020046"/>
    <w:rsid w:val="00020254"/>
    <w:rsid w:val="00020655"/>
    <w:rsid w:val="000206F5"/>
    <w:rsid w:val="0002098E"/>
    <w:rsid w:val="000209BB"/>
    <w:rsid w:val="00021552"/>
    <w:rsid w:val="000215B9"/>
    <w:rsid w:val="000215C5"/>
    <w:rsid w:val="0002197A"/>
    <w:rsid w:val="00021C9A"/>
    <w:rsid w:val="00022583"/>
    <w:rsid w:val="0002291B"/>
    <w:rsid w:val="00022A2D"/>
    <w:rsid w:val="00022ED3"/>
    <w:rsid w:val="000234B0"/>
    <w:rsid w:val="000234CC"/>
    <w:rsid w:val="000241A0"/>
    <w:rsid w:val="00024731"/>
    <w:rsid w:val="000249B0"/>
    <w:rsid w:val="00024AFB"/>
    <w:rsid w:val="000252E6"/>
    <w:rsid w:val="00025832"/>
    <w:rsid w:val="0002643A"/>
    <w:rsid w:val="00026689"/>
    <w:rsid w:val="00026BD3"/>
    <w:rsid w:val="00026DBA"/>
    <w:rsid w:val="000272E2"/>
    <w:rsid w:val="000272F7"/>
    <w:rsid w:val="000277E1"/>
    <w:rsid w:val="00027EB7"/>
    <w:rsid w:val="00030263"/>
    <w:rsid w:val="00030301"/>
    <w:rsid w:val="00030453"/>
    <w:rsid w:val="00030F1D"/>
    <w:rsid w:val="000310CB"/>
    <w:rsid w:val="00031214"/>
    <w:rsid w:val="00031CD6"/>
    <w:rsid w:val="0003253B"/>
    <w:rsid w:val="00032805"/>
    <w:rsid w:val="000328B3"/>
    <w:rsid w:val="00033584"/>
    <w:rsid w:val="000337DF"/>
    <w:rsid w:val="00034556"/>
    <w:rsid w:val="000347C9"/>
    <w:rsid w:val="0003500D"/>
    <w:rsid w:val="0003506C"/>
    <w:rsid w:val="000351D5"/>
    <w:rsid w:val="00035BFD"/>
    <w:rsid w:val="00035DB6"/>
    <w:rsid w:val="00035DF8"/>
    <w:rsid w:val="000362B9"/>
    <w:rsid w:val="000362D9"/>
    <w:rsid w:val="000364D9"/>
    <w:rsid w:val="000369EB"/>
    <w:rsid w:val="00036D28"/>
    <w:rsid w:val="00036D68"/>
    <w:rsid w:val="00036E5C"/>
    <w:rsid w:val="000370BC"/>
    <w:rsid w:val="000370C7"/>
    <w:rsid w:val="00037593"/>
    <w:rsid w:val="00037B7D"/>
    <w:rsid w:val="00037E51"/>
    <w:rsid w:val="00037E85"/>
    <w:rsid w:val="00040282"/>
    <w:rsid w:val="000406B5"/>
    <w:rsid w:val="00040783"/>
    <w:rsid w:val="00040A3A"/>
    <w:rsid w:val="00040C56"/>
    <w:rsid w:val="00040F7E"/>
    <w:rsid w:val="00041682"/>
    <w:rsid w:val="00041F32"/>
    <w:rsid w:val="00042861"/>
    <w:rsid w:val="000429E5"/>
    <w:rsid w:val="00042AD5"/>
    <w:rsid w:val="00042C3C"/>
    <w:rsid w:val="0004389B"/>
    <w:rsid w:val="00043DEB"/>
    <w:rsid w:val="00043F3E"/>
    <w:rsid w:val="000440B9"/>
    <w:rsid w:val="000447EA"/>
    <w:rsid w:val="00044E14"/>
    <w:rsid w:val="00045156"/>
    <w:rsid w:val="000454F5"/>
    <w:rsid w:val="00045900"/>
    <w:rsid w:val="00045F7B"/>
    <w:rsid w:val="00046261"/>
    <w:rsid w:val="000463FF"/>
    <w:rsid w:val="00046481"/>
    <w:rsid w:val="00046764"/>
    <w:rsid w:val="00046E4C"/>
    <w:rsid w:val="00047079"/>
    <w:rsid w:val="0004749F"/>
    <w:rsid w:val="00047519"/>
    <w:rsid w:val="00047C5A"/>
    <w:rsid w:val="00047DEE"/>
    <w:rsid w:val="000502B6"/>
    <w:rsid w:val="0005042F"/>
    <w:rsid w:val="00050B75"/>
    <w:rsid w:val="00051257"/>
    <w:rsid w:val="00051D45"/>
    <w:rsid w:val="00052AC0"/>
    <w:rsid w:val="00053244"/>
    <w:rsid w:val="00053737"/>
    <w:rsid w:val="00053BC1"/>
    <w:rsid w:val="00053E7E"/>
    <w:rsid w:val="00053F7D"/>
    <w:rsid w:val="0005425E"/>
    <w:rsid w:val="00054306"/>
    <w:rsid w:val="00054523"/>
    <w:rsid w:val="000545DF"/>
    <w:rsid w:val="000545E9"/>
    <w:rsid w:val="0005489D"/>
    <w:rsid w:val="00054DC8"/>
    <w:rsid w:val="00054EB1"/>
    <w:rsid w:val="0005562E"/>
    <w:rsid w:val="000556ED"/>
    <w:rsid w:val="000559BA"/>
    <w:rsid w:val="00056564"/>
    <w:rsid w:val="00056A59"/>
    <w:rsid w:val="00056B2D"/>
    <w:rsid w:val="00056BFF"/>
    <w:rsid w:val="000570AC"/>
    <w:rsid w:val="00057330"/>
    <w:rsid w:val="000575A6"/>
    <w:rsid w:val="00057724"/>
    <w:rsid w:val="000577F4"/>
    <w:rsid w:val="00057882"/>
    <w:rsid w:val="000578A9"/>
    <w:rsid w:val="000579BF"/>
    <w:rsid w:val="00057FD5"/>
    <w:rsid w:val="00060734"/>
    <w:rsid w:val="0006188C"/>
    <w:rsid w:val="00061CB1"/>
    <w:rsid w:val="00061DD1"/>
    <w:rsid w:val="00061FB5"/>
    <w:rsid w:val="0006234C"/>
    <w:rsid w:val="000626AB"/>
    <w:rsid w:val="000626E9"/>
    <w:rsid w:val="00062F88"/>
    <w:rsid w:val="00063223"/>
    <w:rsid w:val="00063576"/>
    <w:rsid w:val="00064065"/>
    <w:rsid w:val="00064067"/>
    <w:rsid w:val="000641DD"/>
    <w:rsid w:val="00064260"/>
    <w:rsid w:val="00064330"/>
    <w:rsid w:val="000648D4"/>
    <w:rsid w:val="0006518F"/>
    <w:rsid w:val="00065492"/>
    <w:rsid w:val="00065D2A"/>
    <w:rsid w:val="00065EC1"/>
    <w:rsid w:val="000661EF"/>
    <w:rsid w:val="0006774A"/>
    <w:rsid w:val="00067B68"/>
    <w:rsid w:val="00067CBA"/>
    <w:rsid w:val="00067D67"/>
    <w:rsid w:val="00067D87"/>
    <w:rsid w:val="00070259"/>
    <w:rsid w:val="0007078B"/>
    <w:rsid w:val="00070E5E"/>
    <w:rsid w:val="000713D7"/>
    <w:rsid w:val="000715ED"/>
    <w:rsid w:val="000719E4"/>
    <w:rsid w:val="00071BBB"/>
    <w:rsid w:val="00072258"/>
    <w:rsid w:val="000724B8"/>
    <w:rsid w:val="000725E9"/>
    <w:rsid w:val="000726F0"/>
    <w:rsid w:val="000729B5"/>
    <w:rsid w:val="00072BEA"/>
    <w:rsid w:val="00072DC5"/>
    <w:rsid w:val="0007322A"/>
    <w:rsid w:val="0007332C"/>
    <w:rsid w:val="00073594"/>
    <w:rsid w:val="000736EB"/>
    <w:rsid w:val="000739AA"/>
    <w:rsid w:val="00073A18"/>
    <w:rsid w:val="00074814"/>
    <w:rsid w:val="000748D8"/>
    <w:rsid w:val="00074AB6"/>
    <w:rsid w:val="00074E54"/>
    <w:rsid w:val="00075612"/>
    <w:rsid w:val="00075789"/>
    <w:rsid w:val="00075BAE"/>
    <w:rsid w:val="00076314"/>
    <w:rsid w:val="000765C6"/>
    <w:rsid w:val="000773F0"/>
    <w:rsid w:val="00077E64"/>
    <w:rsid w:val="00077ECC"/>
    <w:rsid w:val="00080016"/>
    <w:rsid w:val="00080672"/>
    <w:rsid w:val="0008079F"/>
    <w:rsid w:val="0008107B"/>
    <w:rsid w:val="000810D8"/>
    <w:rsid w:val="0008183D"/>
    <w:rsid w:val="00081C82"/>
    <w:rsid w:val="00081EC2"/>
    <w:rsid w:val="00082177"/>
    <w:rsid w:val="000826CA"/>
    <w:rsid w:val="00082A8E"/>
    <w:rsid w:val="00082AD0"/>
    <w:rsid w:val="00082C4A"/>
    <w:rsid w:val="00082CC0"/>
    <w:rsid w:val="000832BA"/>
    <w:rsid w:val="00083FB1"/>
    <w:rsid w:val="000841F3"/>
    <w:rsid w:val="0008459A"/>
    <w:rsid w:val="0008499C"/>
    <w:rsid w:val="00084A4A"/>
    <w:rsid w:val="00084CAB"/>
    <w:rsid w:val="00085DA8"/>
    <w:rsid w:val="00086074"/>
    <w:rsid w:val="000862FA"/>
    <w:rsid w:val="000863DB"/>
    <w:rsid w:val="00086D7E"/>
    <w:rsid w:val="00086F6B"/>
    <w:rsid w:val="0008763E"/>
    <w:rsid w:val="000879E4"/>
    <w:rsid w:val="00090003"/>
    <w:rsid w:val="00090862"/>
    <w:rsid w:val="0009103B"/>
    <w:rsid w:val="00091251"/>
    <w:rsid w:val="00091793"/>
    <w:rsid w:val="00091C76"/>
    <w:rsid w:val="00091F93"/>
    <w:rsid w:val="000925C3"/>
    <w:rsid w:val="00092693"/>
    <w:rsid w:val="00092AA0"/>
    <w:rsid w:val="0009327B"/>
    <w:rsid w:val="000936F2"/>
    <w:rsid w:val="00093D8C"/>
    <w:rsid w:val="0009400E"/>
    <w:rsid w:val="000941E2"/>
    <w:rsid w:val="000941FE"/>
    <w:rsid w:val="00094215"/>
    <w:rsid w:val="000947BA"/>
    <w:rsid w:val="00094833"/>
    <w:rsid w:val="00094D32"/>
    <w:rsid w:val="00095214"/>
    <w:rsid w:val="000953FD"/>
    <w:rsid w:val="00095466"/>
    <w:rsid w:val="00095C22"/>
    <w:rsid w:val="00095D27"/>
    <w:rsid w:val="000962DF"/>
    <w:rsid w:val="00096566"/>
    <w:rsid w:val="00096668"/>
    <w:rsid w:val="00096C9D"/>
    <w:rsid w:val="00096FA9"/>
    <w:rsid w:val="00097128"/>
    <w:rsid w:val="0009725F"/>
    <w:rsid w:val="00097558"/>
    <w:rsid w:val="0009787B"/>
    <w:rsid w:val="00097C29"/>
    <w:rsid w:val="00097F52"/>
    <w:rsid w:val="00097F8C"/>
    <w:rsid w:val="000A00E2"/>
    <w:rsid w:val="000A04A3"/>
    <w:rsid w:val="000A0A03"/>
    <w:rsid w:val="000A0F2E"/>
    <w:rsid w:val="000A101F"/>
    <w:rsid w:val="000A14AF"/>
    <w:rsid w:val="000A16E3"/>
    <w:rsid w:val="000A1E00"/>
    <w:rsid w:val="000A2429"/>
    <w:rsid w:val="000A25BF"/>
    <w:rsid w:val="000A2E3C"/>
    <w:rsid w:val="000A3A78"/>
    <w:rsid w:val="000A4015"/>
    <w:rsid w:val="000A40F0"/>
    <w:rsid w:val="000A42FD"/>
    <w:rsid w:val="000A49A2"/>
    <w:rsid w:val="000A4FF7"/>
    <w:rsid w:val="000A564C"/>
    <w:rsid w:val="000A5725"/>
    <w:rsid w:val="000A5806"/>
    <w:rsid w:val="000A5D79"/>
    <w:rsid w:val="000A67CB"/>
    <w:rsid w:val="000A6826"/>
    <w:rsid w:val="000A6A82"/>
    <w:rsid w:val="000A6C58"/>
    <w:rsid w:val="000A6CC1"/>
    <w:rsid w:val="000A7DA1"/>
    <w:rsid w:val="000A7EF1"/>
    <w:rsid w:val="000B04AB"/>
    <w:rsid w:val="000B07DE"/>
    <w:rsid w:val="000B080D"/>
    <w:rsid w:val="000B0CD3"/>
    <w:rsid w:val="000B127C"/>
    <w:rsid w:val="000B13A2"/>
    <w:rsid w:val="000B13D6"/>
    <w:rsid w:val="000B18BC"/>
    <w:rsid w:val="000B1B43"/>
    <w:rsid w:val="000B258E"/>
    <w:rsid w:val="000B2C19"/>
    <w:rsid w:val="000B3517"/>
    <w:rsid w:val="000B358B"/>
    <w:rsid w:val="000B3D34"/>
    <w:rsid w:val="000B3DB6"/>
    <w:rsid w:val="000B3FCB"/>
    <w:rsid w:val="000B41C5"/>
    <w:rsid w:val="000B447C"/>
    <w:rsid w:val="000B45B1"/>
    <w:rsid w:val="000B4632"/>
    <w:rsid w:val="000B4C06"/>
    <w:rsid w:val="000B54BA"/>
    <w:rsid w:val="000B5E6A"/>
    <w:rsid w:val="000B6028"/>
    <w:rsid w:val="000B6412"/>
    <w:rsid w:val="000B6B9F"/>
    <w:rsid w:val="000B6D82"/>
    <w:rsid w:val="000B6FB9"/>
    <w:rsid w:val="000B75A1"/>
    <w:rsid w:val="000B7B05"/>
    <w:rsid w:val="000C0504"/>
    <w:rsid w:val="000C19CF"/>
    <w:rsid w:val="000C1E88"/>
    <w:rsid w:val="000C2214"/>
    <w:rsid w:val="000C2457"/>
    <w:rsid w:val="000C2504"/>
    <w:rsid w:val="000C2598"/>
    <w:rsid w:val="000C2FFB"/>
    <w:rsid w:val="000C3012"/>
    <w:rsid w:val="000C3333"/>
    <w:rsid w:val="000C347F"/>
    <w:rsid w:val="000C4342"/>
    <w:rsid w:val="000C4636"/>
    <w:rsid w:val="000C467F"/>
    <w:rsid w:val="000C482E"/>
    <w:rsid w:val="000C4C6B"/>
    <w:rsid w:val="000C4CA5"/>
    <w:rsid w:val="000C5141"/>
    <w:rsid w:val="000C5288"/>
    <w:rsid w:val="000C549E"/>
    <w:rsid w:val="000C58D1"/>
    <w:rsid w:val="000C5967"/>
    <w:rsid w:val="000C5AAB"/>
    <w:rsid w:val="000C5D9A"/>
    <w:rsid w:val="000C6CAD"/>
    <w:rsid w:val="000C790F"/>
    <w:rsid w:val="000C7C83"/>
    <w:rsid w:val="000D033B"/>
    <w:rsid w:val="000D07CE"/>
    <w:rsid w:val="000D0AFF"/>
    <w:rsid w:val="000D0D71"/>
    <w:rsid w:val="000D0FA8"/>
    <w:rsid w:val="000D10D5"/>
    <w:rsid w:val="000D160C"/>
    <w:rsid w:val="000D1B20"/>
    <w:rsid w:val="000D1FED"/>
    <w:rsid w:val="000D20FC"/>
    <w:rsid w:val="000D22DA"/>
    <w:rsid w:val="000D26AE"/>
    <w:rsid w:val="000D2E45"/>
    <w:rsid w:val="000D365F"/>
    <w:rsid w:val="000D38AD"/>
    <w:rsid w:val="000D3FE9"/>
    <w:rsid w:val="000D4070"/>
    <w:rsid w:val="000D4616"/>
    <w:rsid w:val="000D46D5"/>
    <w:rsid w:val="000D4AB3"/>
    <w:rsid w:val="000D5133"/>
    <w:rsid w:val="000D5382"/>
    <w:rsid w:val="000D5ADC"/>
    <w:rsid w:val="000D5BD1"/>
    <w:rsid w:val="000D617C"/>
    <w:rsid w:val="000D63DF"/>
    <w:rsid w:val="000D69FE"/>
    <w:rsid w:val="000D6D15"/>
    <w:rsid w:val="000D6EFC"/>
    <w:rsid w:val="000D6F28"/>
    <w:rsid w:val="000D7836"/>
    <w:rsid w:val="000D7BF5"/>
    <w:rsid w:val="000D7DD1"/>
    <w:rsid w:val="000E00A4"/>
    <w:rsid w:val="000E0606"/>
    <w:rsid w:val="000E13FC"/>
    <w:rsid w:val="000E1534"/>
    <w:rsid w:val="000E277E"/>
    <w:rsid w:val="000E2F50"/>
    <w:rsid w:val="000E3431"/>
    <w:rsid w:val="000E35E8"/>
    <w:rsid w:val="000E4268"/>
    <w:rsid w:val="000E4350"/>
    <w:rsid w:val="000E439A"/>
    <w:rsid w:val="000E52AF"/>
    <w:rsid w:val="000E5545"/>
    <w:rsid w:val="000E5827"/>
    <w:rsid w:val="000E6106"/>
    <w:rsid w:val="000E623D"/>
    <w:rsid w:val="000E6621"/>
    <w:rsid w:val="000E6D27"/>
    <w:rsid w:val="000E6FEF"/>
    <w:rsid w:val="000E7CDF"/>
    <w:rsid w:val="000F01B2"/>
    <w:rsid w:val="000F02BD"/>
    <w:rsid w:val="000F02EA"/>
    <w:rsid w:val="000F0663"/>
    <w:rsid w:val="000F0B93"/>
    <w:rsid w:val="000F0D27"/>
    <w:rsid w:val="000F125B"/>
    <w:rsid w:val="000F174B"/>
    <w:rsid w:val="000F17E3"/>
    <w:rsid w:val="000F1BE8"/>
    <w:rsid w:val="000F1DA6"/>
    <w:rsid w:val="000F20F1"/>
    <w:rsid w:val="000F23EE"/>
    <w:rsid w:val="000F259A"/>
    <w:rsid w:val="000F2EAD"/>
    <w:rsid w:val="000F31F6"/>
    <w:rsid w:val="000F3218"/>
    <w:rsid w:val="000F3BC5"/>
    <w:rsid w:val="000F4205"/>
    <w:rsid w:val="000F425E"/>
    <w:rsid w:val="000F42E3"/>
    <w:rsid w:val="000F49D6"/>
    <w:rsid w:val="000F4A6E"/>
    <w:rsid w:val="000F4BE2"/>
    <w:rsid w:val="000F4E75"/>
    <w:rsid w:val="000F4F14"/>
    <w:rsid w:val="000F543C"/>
    <w:rsid w:val="000F55AB"/>
    <w:rsid w:val="000F5DEF"/>
    <w:rsid w:val="000F5EC8"/>
    <w:rsid w:val="000F6313"/>
    <w:rsid w:val="000F6415"/>
    <w:rsid w:val="000F645F"/>
    <w:rsid w:val="000F67B2"/>
    <w:rsid w:val="000F6B84"/>
    <w:rsid w:val="000F6C53"/>
    <w:rsid w:val="000F71CB"/>
    <w:rsid w:val="000F762A"/>
    <w:rsid w:val="000F77A1"/>
    <w:rsid w:val="000F794B"/>
    <w:rsid w:val="000F79D4"/>
    <w:rsid w:val="001000E2"/>
    <w:rsid w:val="001006FD"/>
    <w:rsid w:val="001007E7"/>
    <w:rsid w:val="00100951"/>
    <w:rsid w:val="00100F0F"/>
    <w:rsid w:val="00101159"/>
    <w:rsid w:val="001013F4"/>
    <w:rsid w:val="0010180E"/>
    <w:rsid w:val="00101D0F"/>
    <w:rsid w:val="00102070"/>
    <w:rsid w:val="001020DA"/>
    <w:rsid w:val="0010214C"/>
    <w:rsid w:val="00102478"/>
    <w:rsid w:val="0010271F"/>
    <w:rsid w:val="00102A7D"/>
    <w:rsid w:val="00102BF7"/>
    <w:rsid w:val="00102C97"/>
    <w:rsid w:val="00102EF7"/>
    <w:rsid w:val="0010303A"/>
    <w:rsid w:val="00103BFE"/>
    <w:rsid w:val="0010422F"/>
    <w:rsid w:val="001048FD"/>
    <w:rsid w:val="00104D6C"/>
    <w:rsid w:val="00105236"/>
    <w:rsid w:val="0010526E"/>
    <w:rsid w:val="00105405"/>
    <w:rsid w:val="00105453"/>
    <w:rsid w:val="00105BE1"/>
    <w:rsid w:val="00105F3E"/>
    <w:rsid w:val="00106116"/>
    <w:rsid w:val="0010628C"/>
    <w:rsid w:val="00106443"/>
    <w:rsid w:val="001064CB"/>
    <w:rsid w:val="00106D1B"/>
    <w:rsid w:val="00107024"/>
    <w:rsid w:val="001072C1"/>
    <w:rsid w:val="001074B5"/>
    <w:rsid w:val="0010769A"/>
    <w:rsid w:val="0010788D"/>
    <w:rsid w:val="00107A7D"/>
    <w:rsid w:val="001100E2"/>
    <w:rsid w:val="00110124"/>
    <w:rsid w:val="00110248"/>
    <w:rsid w:val="0011044D"/>
    <w:rsid w:val="001107FC"/>
    <w:rsid w:val="00110EFE"/>
    <w:rsid w:val="001112A4"/>
    <w:rsid w:val="0011145E"/>
    <w:rsid w:val="00111B81"/>
    <w:rsid w:val="00111C2D"/>
    <w:rsid w:val="00112330"/>
    <w:rsid w:val="0011270E"/>
    <w:rsid w:val="0011273C"/>
    <w:rsid w:val="00112D9B"/>
    <w:rsid w:val="00113744"/>
    <w:rsid w:val="0011378A"/>
    <w:rsid w:val="00114989"/>
    <w:rsid w:val="00114C4D"/>
    <w:rsid w:val="00114F17"/>
    <w:rsid w:val="0011526B"/>
    <w:rsid w:val="001157BE"/>
    <w:rsid w:val="001159E8"/>
    <w:rsid w:val="00115CE8"/>
    <w:rsid w:val="001164A3"/>
    <w:rsid w:val="001170AD"/>
    <w:rsid w:val="00120723"/>
    <w:rsid w:val="00120F6F"/>
    <w:rsid w:val="00121690"/>
    <w:rsid w:val="00121A7B"/>
    <w:rsid w:val="00121E47"/>
    <w:rsid w:val="00123351"/>
    <w:rsid w:val="001238ED"/>
    <w:rsid w:val="00123BFF"/>
    <w:rsid w:val="00124182"/>
    <w:rsid w:val="00124229"/>
    <w:rsid w:val="00124274"/>
    <w:rsid w:val="00124A3E"/>
    <w:rsid w:val="00124B2B"/>
    <w:rsid w:val="0012520E"/>
    <w:rsid w:val="001252F4"/>
    <w:rsid w:val="00125333"/>
    <w:rsid w:val="00125729"/>
    <w:rsid w:val="00125782"/>
    <w:rsid w:val="00125925"/>
    <w:rsid w:val="00125C3A"/>
    <w:rsid w:val="00125FCC"/>
    <w:rsid w:val="00126463"/>
    <w:rsid w:val="00126ED0"/>
    <w:rsid w:val="00126F50"/>
    <w:rsid w:val="00126FA4"/>
    <w:rsid w:val="00127002"/>
    <w:rsid w:val="001302A9"/>
    <w:rsid w:val="00130312"/>
    <w:rsid w:val="00130648"/>
    <w:rsid w:val="00130761"/>
    <w:rsid w:val="001307DF"/>
    <w:rsid w:val="0013087C"/>
    <w:rsid w:val="00130FB8"/>
    <w:rsid w:val="0013120D"/>
    <w:rsid w:val="001312DE"/>
    <w:rsid w:val="00131E58"/>
    <w:rsid w:val="00131F91"/>
    <w:rsid w:val="00132663"/>
    <w:rsid w:val="00133269"/>
    <w:rsid w:val="001332A0"/>
    <w:rsid w:val="00133430"/>
    <w:rsid w:val="00133B99"/>
    <w:rsid w:val="001342D3"/>
    <w:rsid w:val="0013431C"/>
    <w:rsid w:val="001347E0"/>
    <w:rsid w:val="00134CC8"/>
    <w:rsid w:val="00135139"/>
    <w:rsid w:val="0013538F"/>
    <w:rsid w:val="001357D2"/>
    <w:rsid w:val="00135800"/>
    <w:rsid w:val="00135B20"/>
    <w:rsid w:val="00135CA9"/>
    <w:rsid w:val="00136627"/>
    <w:rsid w:val="00136708"/>
    <w:rsid w:val="00136965"/>
    <w:rsid w:val="00136FA0"/>
    <w:rsid w:val="00137EE2"/>
    <w:rsid w:val="00140088"/>
    <w:rsid w:val="0014029D"/>
    <w:rsid w:val="001402F2"/>
    <w:rsid w:val="0014074F"/>
    <w:rsid w:val="00142230"/>
    <w:rsid w:val="001422F9"/>
    <w:rsid w:val="0014240F"/>
    <w:rsid w:val="00142660"/>
    <w:rsid w:val="001426B8"/>
    <w:rsid w:val="00142A6F"/>
    <w:rsid w:val="001430BF"/>
    <w:rsid w:val="0014317F"/>
    <w:rsid w:val="00143B11"/>
    <w:rsid w:val="0014439E"/>
    <w:rsid w:val="00144736"/>
    <w:rsid w:val="00144BF4"/>
    <w:rsid w:val="00144C7A"/>
    <w:rsid w:val="001451FD"/>
    <w:rsid w:val="00145BC1"/>
    <w:rsid w:val="00145C69"/>
    <w:rsid w:val="00146469"/>
    <w:rsid w:val="00146C66"/>
    <w:rsid w:val="00146CFB"/>
    <w:rsid w:val="001471B5"/>
    <w:rsid w:val="001473D5"/>
    <w:rsid w:val="001477E1"/>
    <w:rsid w:val="00147DF1"/>
    <w:rsid w:val="001502AF"/>
    <w:rsid w:val="00150516"/>
    <w:rsid w:val="00150551"/>
    <w:rsid w:val="001507CC"/>
    <w:rsid w:val="00151265"/>
    <w:rsid w:val="00151345"/>
    <w:rsid w:val="0015172B"/>
    <w:rsid w:val="001517DD"/>
    <w:rsid w:val="00151CDB"/>
    <w:rsid w:val="00151CFB"/>
    <w:rsid w:val="00152C86"/>
    <w:rsid w:val="00152E2C"/>
    <w:rsid w:val="00153177"/>
    <w:rsid w:val="00153195"/>
    <w:rsid w:val="001534E1"/>
    <w:rsid w:val="001534F7"/>
    <w:rsid w:val="001538FA"/>
    <w:rsid w:val="00153A25"/>
    <w:rsid w:val="00153C62"/>
    <w:rsid w:val="00153C73"/>
    <w:rsid w:val="00153D17"/>
    <w:rsid w:val="00153ECD"/>
    <w:rsid w:val="001546E4"/>
    <w:rsid w:val="00154961"/>
    <w:rsid w:val="00154DE1"/>
    <w:rsid w:val="001553FB"/>
    <w:rsid w:val="00155410"/>
    <w:rsid w:val="00155941"/>
    <w:rsid w:val="00155A61"/>
    <w:rsid w:val="00155B4A"/>
    <w:rsid w:val="00155C96"/>
    <w:rsid w:val="00156491"/>
    <w:rsid w:val="00156AD1"/>
    <w:rsid w:val="00156E86"/>
    <w:rsid w:val="00156F88"/>
    <w:rsid w:val="00160997"/>
    <w:rsid w:val="00160C71"/>
    <w:rsid w:val="00160D94"/>
    <w:rsid w:val="00160E69"/>
    <w:rsid w:val="0016109A"/>
    <w:rsid w:val="00161133"/>
    <w:rsid w:val="0016127A"/>
    <w:rsid w:val="0016142F"/>
    <w:rsid w:val="00161A14"/>
    <w:rsid w:val="001621AF"/>
    <w:rsid w:val="00162710"/>
    <w:rsid w:val="00162C1E"/>
    <w:rsid w:val="00163169"/>
    <w:rsid w:val="00163363"/>
    <w:rsid w:val="00163377"/>
    <w:rsid w:val="00163AF9"/>
    <w:rsid w:val="00164174"/>
    <w:rsid w:val="00164364"/>
    <w:rsid w:val="0016438E"/>
    <w:rsid w:val="0016458E"/>
    <w:rsid w:val="0016486F"/>
    <w:rsid w:val="00164D8F"/>
    <w:rsid w:val="00164DDD"/>
    <w:rsid w:val="00164E00"/>
    <w:rsid w:val="00164F90"/>
    <w:rsid w:val="00165295"/>
    <w:rsid w:val="00165EE9"/>
    <w:rsid w:val="00165F4D"/>
    <w:rsid w:val="00165F86"/>
    <w:rsid w:val="00165FEF"/>
    <w:rsid w:val="0016609E"/>
    <w:rsid w:val="00166689"/>
    <w:rsid w:val="00166AEB"/>
    <w:rsid w:val="00166BAE"/>
    <w:rsid w:val="00167A18"/>
    <w:rsid w:val="001702B0"/>
    <w:rsid w:val="00170A85"/>
    <w:rsid w:val="00171446"/>
    <w:rsid w:val="001716D5"/>
    <w:rsid w:val="0017176C"/>
    <w:rsid w:val="0017188D"/>
    <w:rsid w:val="00171F91"/>
    <w:rsid w:val="00172361"/>
    <w:rsid w:val="00172542"/>
    <w:rsid w:val="0017274E"/>
    <w:rsid w:val="001732B4"/>
    <w:rsid w:val="001737E9"/>
    <w:rsid w:val="00173E84"/>
    <w:rsid w:val="001740B5"/>
    <w:rsid w:val="001742A4"/>
    <w:rsid w:val="00174830"/>
    <w:rsid w:val="00174A8F"/>
    <w:rsid w:val="00174FAB"/>
    <w:rsid w:val="001750F1"/>
    <w:rsid w:val="00175166"/>
    <w:rsid w:val="001752F1"/>
    <w:rsid w:val="001754D7"/>
    <w:rsid w:val="0017559A"/>
    <w:rsid w:val="00175621"/>
    <w:rsid w:val="001756DB"/>
    <w:rsid w:val="00175D0C"/>
    <w:rsid w:val="00175EEF"/>
    <w:rsid w:val="00176489"/>
    <w:rsid w:val="001764B4"/>
    <w:rsid w:val="00176B9C"/>
    <w:rsid w:val="00177014"/>
    <w:rsid w:val="001770EE"/>
    <w:rsid w:val="0017742E"/>
    <w:rsid w:val="00177857"/>
    <w:rsid w:val="001778C2"/>
    <w:rsid w:val="00177A37"/>
    <w:rsid w:val="00177F96"/>
    <w:rsid w:val="001800F8"/>
    <w:rsid w:val="001804B0"/>
    <w:rsid w:val="001804F8"/>
    <w:rsid w:val="00180C8A"/>
    <w:rsid w:val="00180F08"/>
    <w:rsid w:val="00180F25"/>
    <w:rsid w:val="00181505"/>
    <w:rsid w:val="00181A87"/>
    <w:rsid w:val="00181DFC"/>
    <w:rsid w:val="00181EA4"/>
    <w:rsid w:val="00182387"/>
    <w:rsid w:val="0018245C"/>
    <w:rsid w:val="001826C5"/>
    <w:rsid w:val="00182AF9"/>
    <w:rsid w:val="00182F33"/>
    <w:rsid w:val="0018342C"/>
    <w:rsid w:val="00183619"/>
    <w:rsid w:val="0018376E"/>
    <w:rsid w:val="00183A20"/>
    <w:rsid w:val="00183B3D"/>
    <w:rsid w:val="00184033"/>
    <w:rsid w:val="0018431D"/>
    <w:rsid w:val="0018450D"/>
    <w:rsid w:val="00184996"/>
    <w:rsid w:val="0018544B"/>
    <w:rsid w:val="001863E4"/>
    <w:rsid w:val="00186B5C"/>
    <w:rsid w:val="00187294"/>
    <w:rsid w:val="001873EF"/>
    <w:rsid w:val="0018770C"/>
    <w:rsid w:val="00187F42"/>
    <w:rsid w:val="00190476"/>
    <w:rsid w:val="001905C9"/>
    <w:rsid w:val="00190967"/>
    <w:rsid w:val="00190E62"/>
    <w:rsid w:val="00191116"/>
    <w:rsid w:val="00191558"/>
    <w:rsid w:val="00191D15"/>
    <w:rsid w:val="00192106"/>
    <w:rsid w:val="001921BC"/>
    <w:rsid w:val="0019220C"/>
    <w:rsid w:val="00192AC6"/>
    <w:rsid w:val="0019353D"/>
    <w:rsid w:val="0019359C"/>
    <w:rsid w:val="001936A8"/>
    <w:rsid w:val="0019373F"/>
    <w:rsid w:val="001937B9"/>
    <w:rsid w:val="00193E50"/>
    <w:rsid w:val="00193FBC"/>
    <w:rsid w:val="001947F6"/>
    <w:rsid w:val="00195010"/>
    <w:rsid w:val="001951A2"/>
    <w:rsid w:val="0019522B"/>
    <w:rsid w:val="001956AB"/>
    <w:rsid w:val="00195EE4"/>
    <w:rsid w:val="00196CD7"/>
    <w:rsid w:val="00196DE4"/>
    <w:rsid w:val="00197189"/>
    <w:rsid w:val="00197506"/>
    <w:rsid w:val="00197762"/>
    <w:rsid w:val="0019789E"/>
    <w:rsid w:val="001979AD"/>
    <w:rsid w:val="001979B1"/>
    <w:rsid w:val="001A0006"/>
    <w:rsid w:val="001A0010"/>
    <w:rsid w:val="001A0161"/>
    <w:rsid w:val="001A04FD"/>
    <w:rsid w:val="001A0AF8"/>
    <w:rsid w:val="001A19C9"/>
    <w:rsid w:val="001A1AB0"/>
    <w:rsid w:val="001A1F75"/>
    <w:rsid w:val="001A2464"/>
    <w:rsid w:val="001A284C"/>
    <w:rsid w:val="001A2A21"/>
    <w:rsid w:val="001A2EE1"/>
    <w:rsid w:val="001A3065"/>
    <w:rsid w:val="001A32AC"/>
    <w:rsid w:val="001A3307"/>
    <w:rsid w:val="001A3A88"/>
    <w:rsid w:val="001A3C9F"/>
    <w:rsid w:val="001A3CE5"/>
    <w:rsid w:val="001A3D7B"/>
    <w:rsid w:val="001A4479"/>
    <w:rsid w:val="001A47E7"/>
    <w:rsid w:val="001A482E"/>
    <w:rsid w:val="001A49C6"/>
    <w:rsid w:val="001A4B36"/>
    <w:rsid w:val="001A4B46"/>
    <w:rsid w:val="001A4D3D"/>
    <w:rsid w:val="001A501A"/>
    <w:rsid w:val="001A5118"/>
    <w:rsid w:val="001A554B"/>
    <w:rsid w:val="001A593D"/>
    <w:rsid w:val="001A5A27"/>
    <w:rsid w:val="001A5D4F"/>
    <w:rsid w:val="001A68E3"/>
    <w:rsid w:val="001A6A3F"/>
    <w:rsid w:val="001A6DFC"/>
    <w:rsid w:val="001A6FB0"/>
    <w:rsid w:val="001A72E4"/>
    <w:rsid w:val="001A72E6"/>
    <w:rsid w:val="001A789B"/>
    <w:rsid w:val="001A7ED4"/>
    <w:rsid w:val="001A7F5A"/>
    <w:rsid w:val="001A7FBE"/>
    <w:rsid w:val="001A7FCB"/>
    <w:rsid w:val="001B0115"/>
    <w:rsid w:val="001B059F"/>
    <w:rsid w:val="001B076B"/>
    <w:rsid w:val="001B0C3F"/>
    <w:rsid w:val="001B0E72"/>
    <w:rsid w:val="001B0EBC"/>
    <w:rsid w:val="001B1531"/>
    <w:rsid w:val="001B15F8"/>
    <w:rsid w:val="001B1804"/>
    <w:rsid w:val="001B1940"/>
    <w:rsid w:val="001B1B1C"/>
    <w:rsid w:val="001B1FE0"/>
    <w:rsid w:val="001B20D4"/>
    <w:rsid w:val="001B24BF"/>
    <w:rsid w:val="001B28A1"/>
    <w:rsid w:val="001B2983"/>
    <w:rsid w:val="001B2CF9"/>
    <w:rsid w:val="001B2E99"/>
    <w:rsid w:val="001B323B"/>
    <w:rsid w:val="001B33AC"/>
    <w:rsid w:val="001B3873"/>
    <w:rsid w:val="001B392F"/>
    <w:rsid w:val="001B3FE2"/>
    <w:rsid w:val="001B4F86"/>
    <w:rsid w:val="001B4F8E"/>
    <w:rsid w:val="001B556D"/>
    <w:rsid w:val="001B5C6B"/>
    <w:rsid w:val="001B63DC"/>
    <w:rsid w:val="001B6AD6"/>
    <w:rsid w:val="001B767E"/>
    <w:rsid w:val="001B7802"/>
    <w:rsid w:val="001B7AB6"/>
    <w:rsid w:val="001B7B28"/>
    <w:rsid w:val="001B7F82"/>
    <w:rsid w:val="001C014B"/>
    <w:rsid w:val="001C0652"/>
    <w:rsid w:val="001C0C20"/>
    <w:rsid w:val="001C0D27"/>
    <w:rsid w:val="001C0FA3"/>
    <w:rsid w:val="001C1096"/>
    <w:rsid w:val="001C1130"/>
    <w:rsid w:val="001C1138"/>
    <w:rsid w:val="001C1347"/>
    <w:rsid w:val="001C137C"/>
    <w:rsid w:val="001C18E8"/>
    <w:rsid w:val="001C1A3A"/>
    <w:rsid w:val="001C1A96"/>
    <w:rsid w:val="001C1B97"/>
    <w:rsid w:val="001C1EF3"/>
    <w:rsid w:val="001C22C9"/>
    <w:rsid w:val="001C2424"/>
    <w:rsid w:val="001C252B"/>
    <w:rsid w:val="001C28D2"/>
    <w:rsid w:val="001C2B42"/>
    <w:rsid w:val="001C2C3E"/>
    <w:rsid w:val="001C3411"/>
    <w:rsid w:val="001C3726"/>
    <w:rsid w:val="001C3ACA"/>
    <w:rsid w:val="001C3DDB"/>
    <w:rsid w:val="001C40D1"/>
    <w:rsid w:val="001C40E0"/>
    <w:rsid w:val="001C4361"/>
    <w:rsid w:val="001C4C9E"/>
    <w:rsid w:val="001C4DE0"/>
    <w:rsid w:val="001C4ED0"/>
    <w:rsid w:val="001C505C"/>
    <w:rsid w:val="001C51EA"/>
    <w:rsid w:val="001C5B29"/>
    <w:rsid w:val="001C63B6"/>
    <w:rsid w:val="001C72E4"/>
    <w:rsid w:val="001C7527"/>
    <w:rsid w:val="001C7E51"/>
    <w:rsid w:val="001D0130"/>
    <w:rsid w:val="001D0C2E"/>
    <w:rsid w:val="001D0D68"/>
    <w:rsid w:val="001D124B"/>
    <w:rsid w:val="001D13B4"/>
    <w:rsid w:val="001D15D7"/>
    <w:rsid w:val="001D2822"/>
    <w:rsid w:val="001D2980"/>
    <w:rsid w:val="001D2AE4"/>
    <w:rsid w:val="001D2FDD"/>
    <w:rsid w:val="001D3028"/>
    <w:rsid w:val="001D33F5"/>
    <w:rsid w:val="001D37C6"/>
    <w:rsid w:val="001D3A6E"/>
    <w:rsid w:val="001D3E5F"/>
    <w:rsid w:val="001D52AF"/>
    <w:rsid w:val="001D5452"/>
    <w:rsid w:val="001D5650"/>
    <w:rsid w:val="001D5840"/>
    <w:rsid w:val="001D5A5A"/>
    <w:rsid w:val="001D5E1C"/>
    <w:rsid w:val="001D6B70"/>
    <w:rsid w:val="001D6BA6"/>
    <w:rsid w:val="001D73DC"/>
    <w:rsid w:val="001D7434"/>
    <w:rsid w:val="001D74BC"/>
    <w:rsid w:val="001D755D"/>
    <w:rsid w:val="001D7C13"/>
    <w:rsid w:val="001E0A22"/>
    <w:rsid w:val="001E0AE9"/>
    <w:rsid w:val="001E0B14"/>
    <w:rsid w:val="001E0B62"/>
    <w:rsid w:val="001E0E8C"/>
    <w:rsid w:val="001E0EDA"/>
    <w:rsid w:val="001E15BF"/>
    <w:rsid w:val="001E17B8"/>
    <w:rsid w:val="001E1869"/>
    <w:rsid w:val="001E1BE4"/>
    <w:rsid w:val="001E2078"/>
    <w:rsid w:val="001E2677"/>
    <w:rsid w:val="001E27E0"/>
    <w:rsid w:val="001E2EBC"/>
    <w:rsid w:val="001E335A"/>
    <w:rsid w:val="001E391F"/>
    <w:rsid w:val="001E3C5B"/>
    <w:rsid w:val="001E4236"/>
    <w:rsid w:val="001E4A88"/>
    <w:rsid w:val="001E4F9D"/>
    <w:rsid w:val="001E5070"/>
    <w:rsid w:val="001E5A65"/>
    <w:rsid w:val="001E5BB4"/>
    <w:rsid w:val="001E5E56"/>
    <w:rsid w:val="001E63E4"/>
    <w:rsid w:val="001E72D0"/>
    <w:rsid w:val="001E7B80"/>
    <w:rsid w:val="001F0407"/>
    <w:rsid w:val="001F0708"/>
    <w:rsid w:val="001F0EFF"/>
    <w:rsid w:val="001F14E2"/>
    <w:rsid w:val="001F1A1C"/>
    <w:rsid w:val="001F2183"/>
    <w:rsid w:val="001F2284"/>
    <w:rsid w:val="001F2435"/>
    <w:rsid w:val="001F2578"/>
    <w:rsid w:val="001F2599"/>
    <w:rsid w:val="001F2C6A"/>
    <w:rsid w:val="001F3170"/>
    <w:rsid w:val="001F327A"/>
    <w:rsid w:val="001F3331"/>
    <w:rsid w:val="001F35E2"/>
    <w:rsid w:val="001F37C8"/>
    <w:rsid w:val="001F3FC7"/>
    <w:rsid w:val="001F4F9F"/>
    <w:rsid w:val="001F51CF"/>
    <w:rsid w:val="001F5FB4"/>
    <w:rsid w:val="001F6892"/>
    <w:rsid w:val="001F6AE2"/>
    <w:rsid w:val="001F6EB2"/>
    <w:rsid w:val="001F7816"/>
    <w:rsid w:val="0020075B"/>
    <w:rsid w:val="002007F8"/>
    <w:rsid w:val="00200C4C"/>
    <w:rsid w:val="002012DD"/>
    <w:rsid w:val="0020179C"/>
    <w:rsid w:val="002017CE"/>
    <w:rsid w:val="00201F20"/>
    <w:rsid w:val="0020250B"/>
    <w:rsid w:val="00202BE3"/>
    <w:rsid w:val="00203444"/>
    <w:rsid w:val="00203BC3"/>
    <w:rsid w:val="00203C8B"/>
    <w:rsid w:val="00203D12"/>
    <w:rsid w:val="00204198"/>
    <w:rsid w:val="002042A0"/>
    <w:rsid w:val="00204385"/>
    <w:rsid w:val="002045AD"/>
    <w:rsid w:val="0020484F"/>
    <w:rsid w:val="00204DDD"/>
    <w:rsid w:val="0020507C"/>
    <w:rsid w:val="00205241"/>
    <w:rsid w:val="00205405"/>
    <w:rsid w:val="00205EED"/>
    <w:rsid w:val="0020609D"/>
    <w:rsid w:val="002062EA"/>
    <w:rsid w:val="0020652F"/>
    <w:rsid w:val="00206E81"/>
    <w:rsid w:val="002078B0"/>
    <w:rsid w:val="00207944"/>
    <w:rsid w:val="00207CA9"/>
    <w:rsid w:val="002102E3"/>
    <w:rsid w:val="00210903"/>
    <w:rsid w:val="00210DF7"/>
    <w:rsid w:val="00210EC3"/>
    <w:rsid w:val="002111AB"/>
    <w:rsid w:val="00211249"/>
    <w:rsid w:val="002113C3"/>
    <w:rsid w:val="00211600"/>
    <w:rsid w:val="00211639"/>
    <w:rsid w:val="00211722"/>
    <w:rsid w:val="00211A82"/>
    <w:rsid w:val="00212578"/>
    <w:rsid w:val="002128D9"/>
    <w:rsid w:val="00212B5B"/>
    <w:rsid w:val="00213470"/>
    <w:rsid w:val="0021377D"/>
    <w:rsid w:val="0021384A"/>
    <w:rsid w:val="002142FF"/>
    <w:rsid w:val="00214433"/>
    <w:rsid w:val="00214558"/>
    <w:rsid w:val="0021458B"/>
    <w:rsid w:val="002146E7"/>
    <w:rsid w:val="00214B8B"/>
    <w:rsid w:val="002151D9"/>
    <w:rsid w:val="00215259"/>
    <w:rsid w:val="0021591D"/>
    <w:rsid w:val="00215CB8"/>
    <w:rsid w:val="00215F4E"/>
    <w:rsid w:val="002167E4"/>
    <w:rsid w:val="00216816"/>
    <w:rsid w:val="00216F65"/>
    <w:rsid w:val="00217D53"/>
    <w:rsid w:val="002202D3"/>
    <w:rsid w:val="0022031F"/>
    <w:rsid w:val="00220BDB"/>
    <w:rsid w:val="00220CCD"/>
    <w:rsid w:val="0022162D"/>
    <w:rsid w:val="00221BEA"/>
    <w:rsid w:val="00221D09"/>
    <w:rsid w:val="00222468"/>
    <w:rsid w:val="00222510"/>
    <w:rsid w:val="002227F0"/>
    <w:rsid w:val="00222D90"/>
    <w:rsid w:val="00223215"/>
    <w:rsid w:val="002234CF"/>
    <w:rsid w:val="002234EC"/>
    <w:rsid w:val="0022365B"/>
    <w:rsid w:val="00223ECC"/>
    <w:rsid w:val="002244E6"/>
    <w:rsid w:val="0022497D"/>
    <w:rsid w:val="00224AA4"/>
    <w:rsid w:val="0022510C"/>
    <w:rsid w:val="0022523E"/>
    <w:rsid w:val="00225A94"/>
    <w:rsid w:val="00225B28"/>
    <w:rsid w:val="00225D16"/>
    <w:rsid w:val="00225FE4"/>
    <w:rsid w:val="00226129"/>
    <w:rsid w:val="002266ED"/>
    <w:rsid w:val="00226AC4"/>
    <w:rsid w:val="00227191"/>
    <w:rsid w:val="002271D4"/>
    <w:rsid w:val="00227679"/>
    <w:rsid w:val="00227E55"/>
    <w:rsid w:val="00227EB9"/>
    <w:rsid w:val="00230082"/>
    <w:rsid w:val="0023049A"/>
    <w:rsid w:val="002307FC"/>
    <w:rsid w:val="00230928"/>
    <w:rsid w:val="00230F3A"/>
    <w:rsid w:val="0023142B"/>
    <w:rsid w:val="00231698"/>
    <w:rsid w:val="00231C55"/>
    <w:rsid w:val="0023252D"/>
    <w:rsid w:val="00232920"/>
    <w:rsid w:val="00232AC4"/>
    <w:rsid w:val="0023321C"/>
    <w:rsid w:val="0023372D"/>
    <w:rsid w:val="00233EDE"/>
    <w:rsid w:val="00234154"/>
    <w:rsid w:val="002343AF"/>
    <w:rsid w:val="002347DE"/>
    <w:rsid w:val="002348FE"/>
    <w:rsid w:val="002352F7"/>
    <w:rsid w:val="0023562A"/>
    <w:rsid w:val="0023578E"/>
    <w:rsid w:val="00235B55"/>
    <w:rsid w:val="00235F83"/>
    <w:rsid w:val="0023638F"/>
    <w:rsid w:val="002366E6"/>
    <w:rsid w:val="00236B62"/>
    <w:rsid w:val="00236BBA"/>
    <w:rsid w:val="00236E61"/>
    <w:rsid w:val="002371E8"/>
    <w:rsid w:val="0023778C"/>
    <w:rsid w:val="00237881"/>
    <w:rsid w:val="0024057D"/>
    <w:rsid w:val="0024079F"/>
    <w:rsid w:val="00240BDB"/>
    <w:rsid w:val="0024149F"/>
    <w:rsid w:val="00241640"/>
    <w:rsid w:val="00241D6B"/>
    <w:rsid w:val="00241D8C"/>
    <w:rsid w:val="002422DA"/>
    <w:rsid w:val="0024290E"/>
    <w:rsid w:val="00242A74"/>
    <w:rsid w:val="00242D2D"/>
    <w:rsid w:val="00242F23"/>
    <w:rsid w:val="00242F52"/>
    <w:rsid w:val="002432DF"/>
    <w:rsid w:val="002434D7"/>
    <w:rsid w:val="002443D7"/>
    <w:rsid w:val="00244D79"/>
    <w:rsid w:val="002451A4"/>
    <w:rsid w:val="00245AE8"/>
    <w:rsid w:val="00245F99"/>
    <w:rsid w:val="00245FD3"/>
    <w:rsid w:val="00247099"/>
    <w:rsid w:val="0024749C"/>
    <w:rsid w:val="00247A12"/>
    <w:rsid w:val="00247B84"/>
    <w:rsid w:val="00247DA2"/>
    <w:rsid w:val="0025039F"/>
    <w:rsid w:val="002506B3"/>
    <w:rsid w:val="00250860"/>
    <w:rsid w:val="002508CD"/>
    <w:rsid w:val="00250A00"/>
    <w:rsid w:val="00251002"/>
    <w:rsid w:val="00251375"/>
    <w:rsid w:val="00251516"/>
    <w:rsid w:val="0025155F"/>
    <w:rsid w:val="002528D2"/>
    <w:rsid w:val="00252BE9"/>
    <w:rsid w:val="00253028"/>
    <w:rsid w:val="0025350C"/>
    <w:rsid w:val="00253525"/>
    <w:rsid w:val="00253770"/>
    <w:rsid w:val="00253ED2"/>
    <w:rsid w:val="00254552"/>
    <w:rsid w:val="0025477B"/>
    <w:rsid w:val="00254AF9"/>
    <w:rsid w:val="00254C09"/>
    <w:rsid w:val="002554FC"/>
    <w:rsid w:val="00255AC7"/>
    <w:rsid w:val="00256082"/>
    <w:rsid w:val="002567CE"/>
    <w:rsid w:val="00257141"/>
    <w:rsid w:val="00257488"/>
    <w:rsid w:val="00257731"/>
    <w:rsid w:val="00257BAB"/>
    <w:rsid w:val="00257C81"/>
    <w:rsid w:val="002602D3"/>
    <w:rsid w:val="002608F0"/>
    <w:rsid w:val="00261460"/>
    <w:rsid w:val="00261503"/>
    <w:rsid w:val="00261544"/>
    <w:rsid w:val="002618CF"/>
    <w:rsid w:val="00261EA4"/>
    <w:rsid w:val="0026207E"/>
    <w:rsid w:val="00262145"/>
    <w:rsid w:val="00262566"/>
    <w:rsid w:val="002631B7"/>
    <w:rsid w:val="002631D8"/>
    <w:rsid w:val="0026330F"/>
    <w:rsid w:val="00263688"/>
    <w:rsid w:val="00263D3F"/>
    <w:rsid w:val="00263D58"/>
    <w:rsid w:val="00263E87"/>
    <w:rsid w:val="00263F63"/>
    <w:rsid w:val="00263F82"/>
    <w:rsid w:val="002643F1"/>
    <w:rsid w:val="002648F0"/>
    <w:rsid w:val="00264EC6"/>
    <w:rsid w:val="00265B3F"/>
    <w:rsid w:val="00265C61"/>
    <w:rsid w:val="002662B3"/>
    <w:rsid w:val="0026684B"/>
    <w:rsid w:val="00266AE7"/>
    <w:rsid w:val="00266B13"/>
    <w:rsid w:val="00266BD6"/>
    <w:rsid w:val="00266D9E"/>
    <w:rsid w:val="00266F07"/>
    <w:rsid w:val="00267508"/>
    <w:rsid w:val="002676BD"/>
    <w:rsid w:val="00267C6C"/>
    <w:rsid w:val="00267CF1"/>
    <w:rsid w:val="00267E2B"/>
    <w:rsid w:val="0027036F"/>
    <w:rsid w:val="002704F7"/>
    <w:rsid w:val="0027062A"/>
    <w:rsid w:val="00271AB4"/>
    <w:rsid w:val="002722D4"/>
    <w:rsid w:val="00272ACC"/>
    <w:rsid w:val="00272BAA"/>
    <w:rsid w:val="00272C22"/>
    <w:rsid w:val="002730D3"/>
    <w:rsid w:val="002734EF"/>
    <w:rsid w:val="00273541"/>
    <w:rsid w:val="002742BC"/>
    <w:rsid w:val="002753CA"/>
    <w:rsid w:val="0027592D"/>
    <w:rsid w:val="00275CBB"/>
    <w:rsid w:val="00276162"/>
    <w:rsid w:val="00276201"/>
    <w:rsid w:val="00276CC2"/>
    <w:rsid w:val="0027729D"/>
    <w:rsid w:val="00277FF9"/>
    <w:rsid w:val="002806DD"/>
    <w:rsid w:val="002808EA"/>
    <w:rsid w:val="00280CD8"/>
    <w:rsid w:val="002812B9"/>
    <w:rsid w:val="00281657"/>
    <w:rsid w:val="00281B74"/>
    <w:rsid w:val="00281C26"/>
    <w:rsid w:val="00281EB8"/>
    <w:rsid w:val="00281EE8"/>
    <w:rsid w:val="00281F1C"/>
    <w:rsid w:val="002822DE"/>
    <w:rsid w:val="00282B34"/>
    <w:rsid w:val="00283668"/>
    <w:rsid w:val="00283A64"/>
    <w:rsid w:val="00284159"/>
    <w:rsid w:val="002846B0"/>
    <w:rsid w:val="00284987"/>
    <w:rsid w:val="00285343"/>
    <w:rsid w:val="0028551B"/>
    <w:rsid w:val="002856A0"/>
    <w:rsid w:val="00285720"/>
    <w:rsid w:val="00285C7C"/>
    <w:rsid w:val="00285D74"/>
    <w:rsid w:val="00285E55"/>
    <w:rsid w:val="00286077"/>
    <w:rsid w:val="002863F2"/>
    <w:rsid w:val="00286B6C"/>
    <w:rsid w:val="00287342"/>
    <w:rsid w:val="002874A3"/>
    <w:rsid w:val="002875AB"/>
    <w:rsid w:val="00287663"/>
    <w:rsid w:val="002878B2"/>
    <w:rsid w:val="00287A51"/>
    <w:rsid w:val="00287FA6"/>
    <w:rsid w:val="00290DFD"/>
    <w:rsid w:val="00290F99"/>
    <w:rsid w:val="00291274"/>
    <w:rsid w:val="0029170A"/>
    <w:rsid w:val="00291C03"/>
    <w:rsid w:val="00291FF5"/>
    <w:rsid w:val="0029234A"/>
    <w:rsid w:val="002923C4"/>
    <w:rsid w:val="002926DF"/>
    <w:rsid w:val="002926E3"/>
    <w:rsid w:val="00292CA8"/>
    <w:rsid w:val="00293812"/>
    <w:rsid w:val="00293BAC"/>
    <w:rsid w:val="00293BE2"/>
    <w:rsid w:val="00293E6F"/>
    <w:rsid w:val="00293F98"/>
    <w:rsid w:val="00294486"/>
    <w:rsid w:val="00294521"/>
    <w:rsid w:val="00294675"/>
    <w:rsid w:val="002946DF"/>
    <w:rsid w:val="002952BC"/>
    <w:rsid w:val="002952F3"/>
    <w:rsid w:val="0029531E"/>
    <w:rsid w:val="0029538A"/>
    <w:rsid w:val="002956E2"/>
    <w:rsid w:val="00296E18"/>
    <w:rsid w:val="00297426"/>
    <w:rsid w:val="00297593"/>
    <w:rsid w:val="002A0161"/>
    <w:rsid w:val="002A047F"/>
    <w:rsid w:val="002A0AAF"/>
    <w:rsid w:val="002A0B54"/>
    <w:rsid w:val="002A1662"/>
    <w:rsid w:val="002A2763"/>
    <w:rsid w:val="002A2811"/>
    <w:rsid w:val="002A2C8D"/>
    <w:rsid w:val="002A2ED5"/>
    <w:rsid w:val="002A334B"/>
    <w:rsid w:val="002A33FC"/>
    <w:rsid w:val="002A37C7"/>
    <w:rsid w:val="002A3D4C"/>
    <w:rsid w:val="002A3F2C"/>
    <w:rsid w:val="002A45F9"/>
    <w:rsid w:val="002A4AC0"/>
    <w:rsid w:val="002A4BCE"/>
    <w:rsid w:val="002A51DE"/>
    <w:rsid w:val="002A52EA"/>
    <w:rsid w:val="002A5A51"/>
    <w:rsid w:val="002A5BC1"/>
    <w:rsid w:val="002A5BD7"/>
    <w:rsid w:val="002A5CBF"/>
    <w:rsid w:val="002A5DA3"/>
    <w:rsid w:val="002A67D1"/>
    <w:rsid w:val="002A6917"/>
    <w:rsid w:val="002A6D49"/>
    <w:rsid w:val="002A7490"/>
    <w:rsid w:val="002B0402"/>
    <w:rsid w:val="002B115D"/>
    <w:rsid w:val="002B1654"/>
    <w:rsid w:val="002B170C"/>
    <w:rsid w:val="002B1CE3"/>
    <w:rsid w:val="002B1F1B"/>
    <w:rsid w:val="002B21C3"/>
    <w:rsid w:val="002B2391"/>
    <w:rsid w:val="002B23C4"/>
    <w:rsid w:val="002B2645"/>
    <w:rsid w:val="002B2AEE"/>
    <w:rsid w:val="002B2E28"/>
    <w:rsid w:val="002B2FCD"/>
    <w:rsid w:val="002B31E2"/>
    <w:rsid w:val="002B31E7"/>
    <w:rsid w:val="002B32DA"/>
    <w:rsid w:val="002B335C"/>
    <w:rsid w:val="002B34FA"/>
    <w:rsid w:val="002B38FD"/>
    <w:rsid w:val="002B39C1"/>
    <w:rsid w:val="002B3B5A"/>
    <w:rsid w:val="002B3EDA"/>
    <w:rsid w:val="002B3F2D"/>
    <w:rsid w:val="002B4470"/>
    <w:rsid w:val="002B4F96"/>
    <w:rsid w:val="002B51B6"/>
    <w:rsid w:val="002B5967"/>
    <w:rsid w:val="002B5A70"/>
    <w:rsid w:val="002B5E27"/>
    <w:rsid w:val="002B5E93"/>
    <w:rsid w:val="002B64F9"/>
    <w:rsid w:val="002B669B"/>
    <w:rsid w:val="002B6BBE"/>
    <w:rsid w:val="002B704B"/>
    <w:rsid w:val="002B7201"/>
    <w:rsid w:val="002B7810"/>
    <w:rsid w:val="002B7869"/>
    <w:rsid w:val="002B7969"/>
    <w:rsid w:val="002B79EB"/>
    <w:rsid w:val="002C068A"/>
    <w:rsid w:val="002C08F2"/>
    <w:rsid w:val="002C0BC4"/>
    <w:rsid w:val="002C11BF"/>
    <w:rsid w:val="002C13BA"/>
    <w:rsid w:val="002C14A4"/>
    <w:rsid w:val="002C184B"/>
    <w:rsid w:val="002C1CA7"/>
    <w:rsid w:val="002C1D70"/>
    <w:rsid w:val="002C2006"/>
    <w:rsid w:val="002C341D"/>
    <w:rsid w:val="002C3523"/>
    <w:rsid w:val="002C3AC6"/>
    <w:rsid w:val="002C3F64"/>
    <w:rsid w:val="002C4430"/>
    <w:rsid w:val="002C46EC"/>
    <w:rsid w:val="002C4BB4"/>
    <w:rsid w:val="002C603B"/>
    <w:rsid w:val="002C6079"/>
    <w:rsid w:val="002C613C"/>
    <w:rsid w:val="002C7731"/>
    <w:rsid w:val="002C78E5"/>
    <w:rsid w:val="002C7FB9"/>
    <w:rsid w:val="002D0633"/>
    <w:rsid w:val="002D0857"/>
    <w:rsid w:val="002D0A1A"/>
    <w:rsid w:val="002D0E2C"/>
    <w:rsid w:val="002D0E61"/>
    <w:rsid w:val="002D0FB6"/>
    <w:rsid w:val="002D1BD8"/>
    <w:rsid w:val="002D1F89"/>
    <w:rsid w:val="002D1F8E"/>
    <w:rsid w:val="002D23BB"/>
    <w:rsid w:val="002D244C"/>
    <w:rsid w:val="002D28DD"/>
    <w:rsid w:val="002D2C28"/>
    <w:rsid w:val="002D2E8A"/>
    <w:rsid w:val="002D3084"/>
    <w:rsid w:val="002D33DB"/>
    <w:rsid w:val="002D354B"/>
    <w:rsid w:val="002D3B0D"/>
    <w:rsid w:val="002D3E13"/>
    <w:rsid w:val="002D3FDD"/>
    <w:rsid w:val="002D4397"/>
    <w:rsid w:val="002D4B52"/>
    <w:rsid w:val="002D4BA7"/>
    <w:rsid w:val="002D4CF4"/>
    <w:rsid w:val="002D4EB2"/>
    <w:rsid w:val="002D4EED"/>
    <w:rsid w:val="002D4FE8"/>
    <w:rsid w:val="002D542D"/>
    <w:rsid w:val="002D5618"/>
    <w:rsid w:val="002D5AAB"/>
    <w:rsid w:val="002D5D10"/>
    <w:rsid w:val="002D60CF"/>
    <w:rsid w:val="002D62E3"/>
    <w:rsid w:val="002D6DE2"/>
    <w:rsid w:val="002D7672"/>
    <w:rsid w:val="002E0245"/>
    <w:rsid w:val="002E0290"/>
    <w:rsid w:val="002E034A"/>
    <w:rsid w:val="002E1016"/>
    <w:rsid w:val="002E1899"/>
    <w:rsid w:val="002E20EF"/>
    <w:rsid w:val="002E2BEC"/>
    <w:rsid w:val="002E3316"/>
    <w:rsid w:val="002E4678"/>
    <w:rsid w:val="002E472E"/>
    <w:rsid w:val="002E48FC"/>
    <w:rsid w:val="002E4C59"/>
    <w:rsid w:val="002E4D70"/>
    <w:rsid w:val="002E4E54"/>
    <w:rsid w:val="002E4EA8"/>
    <w:rsid w:val="002E55A8"/>
    <w:rsid w:val="002E589C"/>
    <w:rsid w:val="002E5F47"/>
    <w:rsid w:val="002E63A4"/>
    <w:rsid w:val="002E69A7"/>
    <w:rsid w:val="002E70EA"/>
    <w:rsid w:val="002E7201"/>
    <w:rsid w:val="002E748C"/>
    <w:rsid w:val="002E7711"/>
    <w:rsid w:val="002E77A0"/>
    <w:rsid w:val="002E78A3"/>
    <w:rsid w:val="002F002F"/>
    <w:rsid w:val="002F0038"/>
    <w:rsid w:val="002F092C"/>
    <w:rsid w:val="002F0BCB"/>
    <w:rsid w:val="002F0D5A"/>
    <w:rsid w:val="002F0DA9"/>
    <w:rsid w:val="002F0ED2"/>
    <w:rsid w:val="002F1B3B"/>
    <w:rsid w:val="002F22C5"/>
    <w:rsid w:val="002F23C3"/>
    <w:rsid w:val="002F2F5D"/>
    <w:rsid w:val="002F3639"/>
    <w:rsid w:val="002F3CA3"/>
    <w:rsid w:val="002F43FC"/>
    <w:rsid w:val="002F4632"/>
    <w:rsid w:val="002F4818"/>
    <w:rsid w:val="002F4955"/>
    <w:rsid w:val="002F4B76"/>
    <w:rsid w:val="002F4B89"/>
    <w:rsid w:val="002F54F0"/>
    <w:rsid w:val="002F5558"/>
    <w:rsid w:val="002F5C1E"/>
    <w:rsid w:val="002F5EA3"/>
    <w:rsid w:val="002F5FA9"/>
    <w:rsid w:val="002F60F1"/>
    <w:rsid w:val="002F69A5"/>
    <w:rsid w:val="002F755D"/>
    <w:rsid w:val="002F75AC"/>
    <w:rsid w:val="002F7AB3"/>
    <w:rsid w:val="003001D0"/>
    <w:rsid w:val="0030026D"/>
    <w:rsid w:val="00300692"/>
    <w:rsid w:val="00300844"/>
    <w:rsid w:val="00300A31"/>
    <w:rsid w:val="00300E42"/>
    <w:rsid w:val="003010B9"/>
    <w:rsid w:val="003015AC"/>
    <w:rsid w:val="00301F3E"/>
    <w:rsid w:val="00302064"/>
    <w:rsid w:val="00302102"/>
    <w:rsid w:val="00302815"/>
    <w:rsid w:val="003028E3"/>
    <w:rsid w:val="00302D0A"/>
    <w:rsid w:val="00303645"/>
    <w:rsid w:val="003037A4"/>
    <w:rsid w:val="00303A01"/>
    <w:rsid w:val="00303B3C"/>
    <w:rsid w:val="00303F2B"/>
    <w:rsid w:val="00304276"/>
    <w:rsid w:val="00304A53"/>
    <w:rsid w:val="00304B96"/>
    <w:rsid w:val="00305260"/>
    <w:rsid w:val="0030545D"/>
    <w:rsid w:val="003057A7"/>
    <w:rsid w:val="003059D0"/>
    <w:rsid w:val="0030629E"/>
    <w:rsid w:val="003065B0"/>
    <w:rsid w:val="00306F19"/>
    <w:rsid w:val="00307020"/>
    <w:rsid w:val="00307044"/>
    <w:rsid w:val="003072E5"/>
    <w:rsid w:val="003073A2"/>
    <w:rsid w:val="003073C9"/>
    <w:rsid w:val="003078A9"/>
    <w:rsid w:val="00307BE6"/>
    <w:rsid w:val="00307CC5"/>
    <w:rsid w:val="003100C8"/>
    <w:rsid w:val="003101F8"/>
    <w:rsid w:val="0031040D"/>
    <w:rsid w:val="003109AD"/>
    <w:rsid w:val="00310A4E"/>
    <w:rsid w:val="00310F0B"/>
    <w:rsid w:val="00311106"/>
    <w:rsid w:val="003111E4"/>
    <w:rsid w:val="003116FC"/>
    <w:rsid w:val="00311748"/>
    <w:rsid w:val="0031181E"/>
    <w:rsid w:val="00312267"/>
    <w:rsid w:val="00312481"/>
    <w:rsid w:val="0031250C"/>
    <w:rsid w:val="003125EE"/>
    <w:rsid w:val="00312EC7"/>
    <w:rsid w:val="00312FC2"/>
    <w:rsid w:val="003133B5"/>
    <w:rsid w:val="00313CED"/>
    <w:rsid w:val="00313D5A"/>
    <w:rsid w:val="00313E22"/>
    <w:rsid w:val="003141AB"/>
    <w:rsid w:val="0031478F"/>
    <w:rsid w:val="00314B21"/>
    <w:rsid w:val="00314D56"/>
    <w:rsid w:val="0031519D"/>
    <w:rsid w:val="00315B54"/>
    <w:rsid w:val="00315FB5"/>
    <w:rsid w:val="003160B8"/>
    <w:rsid w:val="00316398"/>
    <w:rsid w:val="00316E94"/>
    <w:rsid w:val="0031703A"/>
    <w:rsid w:val="0031725C"/>
    <w:rsid w:val="00320050"/>
    <w:rsid w:val="00320260"/>
    <w:rsid w:val="0032034F"/>
    <w:rsid w:val="003204E3"/>
    <w:rsid w:val="00320AB3"/>
    <w:rsid w:val="00320B3C"/>
    <w:rsid w:val="00320B50"/>
    <w:rsid w:val="00320CAB"/>
    <w:rsid w:val="00321090"/>
    <w:rsid w:val="0032140C"/>
    <w:rsid w:val="003215C4"/>
    <w:rsid w:val="003216A4"/>
    <w:rsid w:val="00321A70"/>
    <w:rsid w:val="00321F0C"/>
    <w:rsid w:val="003222CB"/>
    <w:rsid w:val="003226A1"/>
    <w:rsid w:val="003226BB"/>
    <w:rsid w:val="0032278B"/>
    <w:rsid w:val="0032284A"/>
    <w:rsid w:val="00322B23"/>
    <w:rsid w:val="00322D07"/>
    <w:rsid w:val="003239C3"/>
    <w:rsid w:val="0032405C"/>
    <w:rsid w:val="00324312"/>
    <w:rsid w:val="00324B4D"/>
    <w:rsid w:val="00324BAA"/>
    <w:rsid w:val="0032501F"/>
    <w:rsid w:val="00325F3E"/>
    <w:rsid w:val="0032610B"/>
    <w:rsid w:val="00326994"/>
    <w:rsid w:val="00326CF8"/>
    <w:rsid w:val="00326DB2"/>
    <w:rsid w:val="00326DC1"/>
    <w:rsid w:val="00326FF5"/>
    <w:rsid w:val="003276AA"/>
    <w:rsid w:val="003276D1"/>
    <w:rsid w:val="00330F30"/>
    <w:rsid w:val="00331151"/>
    <w:rsid w:val="0033154E"/>
    <w:rsid w:val="003319CF"/>
    <w:rsid w:val="00331B0B"/>
    <w:rsid w:val="00331CB3"/>
    <w:rsid w:val="00331F9F"/>
    <w:rsid w:val="003321A8"/>
    <w:rsid w:val="003323FE"/>
    <w:rsid w:val="00332657"/>
    <w:rsid w:val="003329B0"/>
    <w:rsid w:val="00333445"/>
    <w:rsid w:val="003334D7"/>
    <w:rsid w:val="0033366D"/>
    <w:rsid w:val="003336A9"/>
    <w:rsid w:val="003337B1"/>
    <w:rsid w:val="003337E4"/>
    <w:rsid w:val="00333F69"/>
    <w:rsid w:val="00333FE9"/>
    <w:rsid w:val="00334BFF"/>
    <w:rsid w:val="00335745"/>
    <w:rsid w:val="00335939"/>
    <w:rsid w:val="00335BB4"/>
    <w:rsid w:val="00335BDA"/>
    <w:rsid w:val="00335BF4"/>
    <w:rsid w:val="0033608B"/>
    <w:rsid w:val="00336738"/>
    <w:rsid w:val="00336A53"/>
    <w:rsid w:val="00336A9C"/>
    <w:rsid w:val="00336C22"/>
    <w:rsid w:val="00336D48"/>
    <w:rsid w:val="0033758B"/>
    <w:rsid w:val="00340082"/>
    <w:rsid w:val="00340973"/>
    <w:rsid w:val="00340A86"/>
    <w:rsid w:val="00340D9A"/>
    <w:rsid w:val="00340DF8"/>
    <w:rsid w:val="00340F1F"/>
    <w:rsid w:val="00341334"/>
    <w:rsid w:val="0034146D"/>
    <w:rsid w:val="003416D8"/>
    <w:rsid w:val="00341752"/>
    <w:rsid w:val="00341D15"/>
    <w:rsid w:val="00341F20"/>
    <w:rsid w:val="00342B96"/>
    <w:rsid w:val="00342F76"/>
    <w:rsid w:val="00343103"/>
    <w:rsid w:val="0034316F"/>
    <w:rsid w:val="003435B0"/>
    <w:rsid w:val="003435E4"/>
    <w:rsid w:val="00343A1D"/>
    <w:rsid w:val="00343C5A"/>
    <w:rsid w:val="00343F38"/>
    <w:rsid w:val="0034446F"/>
    <w:rsid w:val="00344522"/>
    <w:rsid w:val="003451AC"/>
    <w:rsid w:val="00345706"/>
    <w:rsid w:val="00345CB1"/>
    <w:rsid w:val="00346405"/>
    <w:rsid w:val="00346428"/>
    <w:rsid w:val="00346A2E"/>
    <w:rsid w:val="00346B30"/>
    <w:rsid w:val="00346BAF"/>
    <w:rsid w:val="00347BB2"/>
    <w:rsid w:val="00347F6D"/>
    <w:rsid w:val="00350002"/>
    <w:rsid w:val="00350D5A"/>
    <w:rsid w:val="00350E96"/>
    <w:rsid w:val="00350FCB"/>
    <w:rsid w:val="00351136"/>
    <w:rsid w:val="003511BD"/>
    <w:rsid w:val="00352595"/>
    <w:rsid w:val="003529B9"/>
    <w:rsid w:val="00352DA5"/>
    <w:rsid w:val="00353011"/>
    <w:rsid w:val="003530F5"/>
    <w:rsid w:val="0035320A"/>
    <w:rsid w:val="003532FC"/>
    <w:rsid w:val="00353520"/>
    <w:rsid w:val="0035368C"/>
    <w:rsid w:val="00353E33"/>
    <w:rsid w:val="00353E93"/>
    <w:rsid w:val="00354F3C"/>
    <w:rsid w:val="0035512F"/>
    <w:rsid w:val="00355E52"/>
    <w:rsid w:val="003560A9"/>
    <w:rsid w:val="0035616A"/>
    <w:rsid w:val="00356609"/>
    <w:rsid w:val="00356D28"/>
    <w:rsid w:val="00356FB1"/>
    <w:rsid w:val="0035725F"/>
    <w:rsid w:val="003573D8"/>
    <w:rsid w:val="0035740F"/>
    <w:rsid w:val="0035741E"/>
    <w:rsid w:val="0035782D"/>
    <w:rsid w:val="00357DF4"/>
    <w:rsid w:val="00360298"/>
    <w:rsid w:val="00360343"/>
    <w:rsid w:val="0036049E"/>
    <w:rsid w:val="003609DA"/>
    <w:rsid w:val="00361AA4"/>
    <w:rsid w:val="0036200E"/>
    <w:rsid w:val="003628C9"/>
    <w:rsid w:val="0036301D"/>
    <w:rsid w:val="003634D6"/>
    <w:rsid w:val="00363564"/>
    <w:rsid w:val="00363A3C"/>
    <w:rsid w:val="00363A61"/>
    <w:rsid w:val="00363C31"/>
    <w:rsid w:val="0036401D"/>
    <w:rsid w:val="003646E9"/>
    <w:rsid w:val="003648AF"/>
    <w:rsid w:val="00364E5C"/>
    <w:rsid w:val="00364F8D"/>
    <w:rsid w:val="003656D6"/>
    <w:rsid w:val="00365B2D"/>
    <w:rsid w:val="00365CB3"/>
    <w:rsid w:val="00365FFE"/>
    <w:rsid w:val="00366222"/>
    <w:rsid w:val="003662E6"/>
    <w:rsid w:val="003666E3"/>
    <w:rsid w:val="00366F63"/>
    <w:rsid w:val="0036734F"/>
    <w:rsid w:val="0036744B"/>
    <w:rsid w:val="00367641"/>
    <w:rsid w:val="003676F7"/>
    <w:rsid w:val="00367A91"/>
    <w:rsid w:val="00367E2D"/>
    <w:rsid w:val="0037056F"/>
    <w:rsid w:val="00370888"/>
    <w:rsid w:val="003708DB"/>
    <w:rsid w:val="00370C19"/>
    <w:rsid w:val="00370C8F"/>
    <w:rsid w:val="00371531"/>
    <w:rsid w:val="00371794"/>
    <w:rsid w:val="00371A89"/>
    <w:rsid w:val="00371B53"/>
    <w:rsid w:val="00371CEE"/>
    <w:rsid w:val="00371DF0"/>
    <w:rsid w:val="00371FBB"/>
    <w:rsid w:val="00372000"/>
    <w:rsid w:val="00372149"/>
    <w:rsid w:val="003724E4"/>
    <w:rsid w:val="003726C0"/>
    <w:rsid w:val="00372BB8"/>
    <w:rsid w:val="00372ED0"/>
    <w:rsid w:val="003733F9"/>
    <w:rsid w:val="00374038"/>
    <w:rsid w:val="00374521"/>
    <w:rsid w:val="003745BD"/>
    <w:rsid w:val="00374B1F"/>
    <w:rsid w:val="00374B2C"/>
    <w:rsid w:val="00374FB0"/>
    <w:rsid w:val="00375A5A"/>
    <w:rsid w:val="00375B48"/>
    <w:rsid w:val="0037601F"/>
    <w:rsid w:val="003760AF"/>
    <w:rsid w:val="0037649D"/>
    <w:rsid w:val="00376E79"/>
    <w:rsid w:val="003770E4"/>
    <w:rsid w:val="00377144"/>
    <w:rsid w:val="00377C4C"/>
    <w:rsid w:val="00377D46"/>
    <w:rsid w:val="0038021F"/>
    <w:rsid w:val="00380526"/>
    <w:rsid w:val="00380656"/>
    <w:rsid w:val="0038069A"/>
    <w:rsid w:val="003806D4"/>
    <w:rsid w:val="00380784"/>
    <w:rsid w:val="00381499"/>
    <w:rsid w:val="00381A15"/>
    <w:rsid w:val="00381A1D"/>
    <w:rsid w:val="00381E86"/>
    <w:rsid w:val="003823E5"/>
    <w:rsid w:val="00382B67"/>
    <w:rsid w:val="00382DA9"/>
    <w:rsid w:val="003830EC"/>
    <w:rsid w:val="003832E5"/>
    <w:rsid w:val="00383B8A"/>
    <w:rsid w:val="00383C75"/>
    <w:rsid w:val="00384045"/>
    <w:rsid w:val="00384E6D"/>
    <w:rsid w:val="003856C7"/>
    <w:rsid w:val="0038576B"/>
    <w:rsid w:val="00385B11"/>
    <w:rsid w:val="003866B2"/>
    <w:rsid w:val="00386861"/>
    <w:rsid w:val="0038693E"/>
    <w:rsid w:val="00386E6E"/>
    <w:rsid w:val="003870BC"/>
    <w:rsid w:val="00387263"/>
    <w:rsid w:val="003879C6"/>
    <w:rsid w:val="003879F9"/>
    <w:rsid w:val="00387E59"/>
    <w:rsid w:val="0039032F"/>
    <w:rsid w:val="0039105E"/>
    <w:rsid w:val="00391886"/>
    <w:rsid w:val="00391CEB"/>
    <w:rsid w:val="00391F41"/>
    <w:rsid w:val="00391F9B"/>
    <w:rsid w:val="00391FC4"/>
    <w:rsid w:val="003930A5"/>
    <w:rsid w:val="003930A9"/>
    <w:rsid w:val="003936AF"/>
    <w:rsid w:val="00393724"/>
    <w:rsid w:val="003939BB"/>
    <w:rsid w:val="00394641"/>
    <w:rsid w:val="003948DE"/>
    <w:rsid w:val="00394A7F"/>
    <w:rsid w:val="00394A9D"/>
    <w:rsid w:val="00394B10"/>
    <w:rsid w:val="00394FE5"/>
    <w:rsid w:val="0039569E"/>
    <w:rsid w:val="00395DAB"/>
    <w:rsid w:val="00395DDD"/>
    <w:rsid w:val="00395ECA"/>
    <w:rsid w:val="00395F73"/>
    <w:rsid w:val="00396F66"/>
    <w:rsid w:val="00397753"/>
    <w:rsid w:val="003979D2"/>
    <w:rsid w:val="00397BDD"/>
    <w:rsid w:val="00397C23"/>
    <w:rsid w:val="003A0CA7"/>
    <w:rsid w:val="003A0E26"/>
    <w:rsid w:val="003A11AC"/>
    <w:rsid w:val="003A1567"/>
    <w:rsid w:val="003A2745"/>
    <w:rsid w:val="003A2980"/>
    <w:rsid w:val="003A2C69"/>
    <w:rsid w:val="003A3107"/>
    <w:rsid w:val="003A3469"/>
    <w:rsid w:val="003A3937"/>
    <w:rsid w:val="003A3C52"/>
    <w:rsid w:val="003A3E07"/>
    <w:rsid w:val="003A4212"/>
    <w:rsid w:val="003A430C"/>
    <w:rsid w:val="003A452A"/>
    <w:rsid w:val="003A4929"/>
    <w:rsid w:val="003A4BDA"/>
    <w:rsid w:val="003A4C21"/>
    <w:rsid w:val="003A5B56"/>
    <w:rsid w:val="003A5C63"/>
    <w:rsid w:val="003A5D76"/>
    <w:rsid w:val="003A60E8"/>
    <w:rsid w:val="003A61D7"/>
    <w:rsid w:val="003A690B"/>
    <w:rsid w:val="003A6919"/>
    <w:rsid w:val="003A6C9C"/>
    <w:rsid w:val="003A6D31"/>
    <w:rsid w:val="003A6D43"/>
    <w:rsid w:val="003A7965"/>
    <w:rsid w:val="003A79AC"/>
    <w:rsid w:val="003A7D97"/>
    <w:rsid w:val="003B00AB"/>
    <w:rsid w:val="003B172C"/>
    <w:rsid w:val="003B1AE2"/>
    <w:rsid w:val="003B1EA1"/>
    <w:rsid w:val="003B23DD"/>
    <w:rsid w:val="003B2496"/>
    <w:rsid w:val="003B2ACC"/>
    <w:rsid w:val="003B34E1"/>
    <w:rsid w:val="003B35CD"/>
    <w:rsid w:val="003B3A39"/>
    <w:rsid w:val="003B4719"/>
    <w:rsid w:val="003B5322"/>
    <w:rsid w:val="003B6022"/>
    <w:rsid w:val="003B63D8"/>
    <w:rsid w:val="003B6414"/>
    <w:rsid w:val="003B64BD"/>
    <w:rsid w:val="003B6A43"/>
    <w:rsid w:val="003B719A"/>
    <w:rsid w:val="003B7355"/>
    <w:rsid w:val="003B7433"/>
    <w:rsid w:val="003B7A7E"/>
    <w:rsid w:val="003C0051"/>
    <w:rsid w:val="003C005D"/>
    <w:rsid w:val="003C0062"/>
    <w:rsid w:val="003C0132"/>
    <w:rsid w:val="003C0297"/>
    <w:rsid w:val="003C02E0"/>
    <w:rsid w:val="003C0D65"/>
    <w:rsid w:val="003C1086"/>
    <w:rsid w:val="003C10A4"/>
    <w:rsid w:val="003C1428"/>
    <w:rsid w:val="003C1466"/>
    <w:rsid w:val="003C160C"/>
    <w:rsid w:val="003C1C0D"/>
    <w:rsid w:val="003C1FF6"/>
    <w:rsid w:val="003C2DBC"/>
    <w:rsid w:val="003C2F00"/>
    <w:rsid w:val="003C3117"/>
    <w:rsid w:val="003C3466"/>
    <w:rsid w:val="003C3DA0"/>
    <w:rsid w:val="003C4E13"/>
    <w:rsid w:val="003C50B2"/>
    <w:rsid w:val="003C54C9"/>
    <w:rsid w:val="003C5891"/>
    <w:rsid w:val="003C5A8B"/>
    <w:rsid w:val="003C5BFE"/>
    <w:rsid w:val="003C61D1"/>
    <w:rsid w:val="003C668A"/>
    <w:rsid w:val="003C6DE9"/>
    <w:rsid w:val="003C6E39"/>
    <w:rsid w:val="003C6F85"/>
    <w:rsid w:val="003C701E"/>
    <w:rsid w:val="003C7638"/>
    <w:rsid w:val="003C7B59"/>
    <w:rsid w:val="003D0713"/>
    <w:rsid w:val="003D0845"/>
    <w:rsid w:val="003D1596"/>
    <w:rsid w:val="003D189B"/>
    <w:rsid w:val="003D1905"/>
    <w:rsid w:val="003D1AAF"/>
    <w:rsid w:val="003D1B25"/>
    <w:rsid w:val="003D1BCB"/>
    <w:rsid w:val="003D1C13"/>
    <w:rsid w:val="003D26BE"/>
    <w:rsid w:val="003D2966"/>
    <w:rsid w:val="003D2B03"/>
    <w:rsid w:val="003D2FB5"/>
    <w:rsid w:val="003D2FC8"/>
    <w:rsid w:val="003D307D"/>
    <w:rsid w:val="003D3391"/>
    <w:rsid w:val="003D3DCD"/>
    <w:rsid w:val="003D45EF"/>
    <w:rsid w:val="003D498E"/>
    <w:rsid w:val="003D4ED9"/>
    <w:rsid w:val="003D551D"/>
    <w:rsid w:val="003D5721"/>
    <w:rsid w:val="003D5898"/>
    <w:rsid w:val="003D5D70"/>
    <w:rsid w:val="003D5EB1"/>
    <w:rsid w:val="003D621D"/>
    <w:rsid w:val="003D636C"/>
    <w:rsid w:val="003D65B0"/>
    <w:rsid w:val="003D6F2F"/>
    <w:rsid w:val="003D717D"/>
    <w:rsid w:val="003D73E4"/>
    <w:rsid w:val="003D74C0"/>
    <w:rsid w:val="003D768F"/>
    <w:rsid w:val="003D76FA"/>
    <w:rsid w:val="003D78E7"/>
    <w:rsid w:val="003E0268"/>
    <w:rsid w:val="003E03D8"/>
    <w:rsid w:val="003E0459"/>
    <w:rsid w:val="003E073F"/>
    <w:rsid w:val="003E0D16"/>
    <w:rsid w:val="003E1382"/>
    <w:rsid w:val="003E14B5"/>
    <w:rsid w:val="003E1B7C"/>
    <w:rsid w:val="003E1D6A"/>
    <w:rsid w:val="003E1ED5"/>
    <w:rsid w:val="003E2312"/>
    <w:rsid w:val="003E2959"/>
    <w:rsid w:val="003E2C42"/>
    <w:rsid w:val="003E2C8D"/>
    <w:rsid w:val="003E2F9E"/>
    <w:rsid w:val="003E3156"/>
    <w:rsid w:val="003E3284"/>
    <w:rsid w:val="003E366B"/>
    <w:rsid w:val="003E39FB"/>
    <w:rsid w:val="003E4A64"/>
    <w:rsid w:val="003E4B8A"/>
    <w:rsid w:val="003E4C3B"/>
    <w:rsid w:val="003E4D04"/>
    <w:rsid w:val="003E61C6"/>
    <w:rsid w:val="003E74A1"/>
    <w:rsid w:val="003E7838"/>
    <w:rsid w:val="003E786D"/>
    <w:rsid w:val="003E7D1E"/>
    <w:rsid w:val="003F0306"/>
    <w:rsid w:val="003F0699"/>
    <w:rsid w:val="003F08A9"/>
    <w:rsid w:val="003F0FBE"/>
    <w:rsid w:val="003F142B"/>
    <w:rsid w:val="003F1825"/>
    <w:rsid w:val="003F1E65"/>
    <w:rsid w:val="003F211D"/>
    <w:rsid w:val="003F2905"/>
    <w:rsid w:val="003F2ABE"/>
    <w:rsid w:val="003F2C3F"/>
    <w:rsid w:val="003F33A3"/>
    <w:rsid w:val="003F3727"/>
    <w:rsid w:val="003F3779"/>
    <w:rsid w:val="003F3C13"/>
    <w:rsid w:val="003F3C3D"/>
    <w:rsid w:val="003F3F98"/>
    <w:rsid w:val="003F40E1"/>
    <w:rsid w:val="003F4183"/>
    <w:rsid w:val="003F4214"/>
    <w:rsid w:val="003F450F"/>
    <w:rsid w:val="003F46A5"/>
    <w:rsid w:val="003F471A"/>
    <w:rsid w:val="003F47AB"/>
    <w:rsid w:val="003F47E7"/>
    <w:rsid w:val="003F4813"/>
    <w:rsid w:val="003F4860"/>
    <w:rsid w:val="003F4E0D"/>
    <w:rsid w:val="003F4F02"/>
    <w:rsid w:val="003F4FDD"/>
    <w:rsid w:val="003F5C6C"/>
    <w:rsid w:val="003F5C6F"/>
    <w:rsid w:val="003F5EB9"/>
    <w:rsid w:val="003F5F86"/>
    <w:rsid w:val="003F62A7"/>
    <w:rsid w:val="003F635E"/>
    <w:rsid w:val="003F64E9"/>
    <w:rsid w:val="003F65F1"/>
    <w:rsid w:val="003F66FA"/>
    <w:rsid w:val="003F692E"/>
    <w:rsid w:val="003F6E6F"/>
    <w:rsid w:val="003F7101"/>
    <w:rsid w:val="003F789E"/>
    <w:rsid w:val="003F790C"/>
    <w:rsid w:val="003F7A40"/>
    <w:rsid w:val="00400066"/>
    <w:rsid w:val="004008B5"/>
    <w:rsid w:val="00400B00"/>
    <w:rsid w:val="00400C35"/>
    <w:rsid w:val="00400FB3"/>
    <w:rsid w:val="00401083"/>
    <w:rsid w:val="004011BD"/>
    <w:rsid w:val="0040147A"/>
    <w:rsid w:val="00401697"/>
    <w:rsid w:val="00401E10"/>
    <w:rsid w:val="00402210"/>
    <w:rsid w:val="0040274D"/>
    <w:rsid w:val="004027FA"/>
    <w:rsid w:val="00402A8A"/>
    <w:rsid w:val="00402D28"/>
    <w:rsid w:val="00402DB9"/>
    <w:rsid w:val="00403057"/>
    <w:rsid w:val="00403135"/>
    <w:rsid w:val="00403342"/>
    <w:rsid w:val="004034DD"/>
    <w:rsid w:val="004035D6"/>
    <w:rsid w:val="004038E3"/>
    <w:rsid w:val="00403E3E"/>
    <w:rsid w:val="0040489B"/>
    <w:rsid w:val="00405041"/>
    <w:rsid w:val="00405B10"/>
    <w:rsid w:val="00405C6C"/>
    <w:rsid w:val="00405E23"/>
    <w:rsid w:val="00405F8A"/>
    <w:rsid w:val="00406086"/>
    <w:rsid w:val="004063CB"/>
    <w:rsid w:val="00406887"/>
    <w:rsid w:val="004070E2"/>
    <w:rsid w:val="00407AE3"/>
    <w:rsid w:val="00407CDB"/>
    <w:rsid w:val="00407D77"/>
    <w:rsid w:val="00407DC1"/>
    <w:rsid w:val="004107D5"/>
    <w:rsid w:val="00410AEE"/>
    <w:rsid w:val="00410B0C"/>
    <w:rsid w:val="00410CDB"/>
    <w:rsid w:val="00410DA0"/>
    <w:rsid w:val="004110B0"/>
    <w:rsid w:val="00411459"/>
    <w:rsid w:val="00412386"/>
    <w:rsid w:val="0041256D"/>
    <w:rsid w:val="00412672"/>
    <w:rsid w:val="00412CC6"/>
    <w:rsid w:val="00413510"/>
    <w:rsid w:val="00413E3F"/>
    <w:rsid w:val="004140EF"/>
    <w:rsid w:val="00414286"/>
    <w:rsid w:val="0041436E"/>
    <w:rsid w:val="00414F2B"/>
    <w:rsid w:val="00415242"/>
    <w:rsid w:val="00415643"/>
    <w:rsid w:val="00415979"/>
    <w:rsid w:val="00415AA9"/>
    <w:rsid w:val="00415F79"/>
    <w:rsid w:val="00416360"/>
    <w:rsid w:val="00416771"/>
    <w:rsid w:val="00416898"/>
    <w:rsid w:val="00416C04"/>
    <w:rsid w:val="00417C9F"/>
    <w:rsid w:val="0042014F"/>
    <w:rsid w:val="0042115E"/>
    <w:rsid w:val="0042117B"/>
    <w:rsid w:val="00421DC4"/>
    <w:rsid w:val="00421E3A"/>
    <w:rsid w:val="004222A4"/>
    <w:rsid w:val="00422430"/>
    <w:rsid w:val="0042535B"/>
    <w:rsid w:val="00425FD0"/>
    <w:rsid w:val="00426113"/>
    <w:rsid w:val="0042639B"/>
    <w:rsid w:val="00426416"/>
    <w:rsid w:val="004279C2"/>
    <w:rsid w:val="00427D1E"/>
    <w:rsid w:val="00430181"/>
    <w:rsid w:val="00430CE4"/>
    <w:rsid w:val="00430D9C"/>
    <w:rsid w:val="00431681"/>
    <w:rsid w:val="004316CE"/>
    <w:rsid w:val="00432A32"/>
    <w:rsid w:val="00433BDA"/>
    <w:rsid w:val="00433C3C"/>
    <w:rsid w:val="00433F6F"/>
    <w:rsid w:val="004340F9"/>
    <w:rsid w:val="004341FD"/>
    <w:rsid w:val="004344DD"/>
    <w:rsid w:val="0043477E"/>
    <w:rsid w:val="0043492E"/>
    <w:rsid w:val="004359C3"/>
    <w:rsid w:val="004359D3"/>
    <w:rsid w:val="00435DCA"/>
    <w:rsid w:val="00435DF7"/>
    <w:rsid w:val="00436243"/>
    <w:rsid w:val="00436375"/>
    <w:rsid w:val="004378A6"/>
    <w:rsid w:val="00437BFF"/>
    <w:rsid w:val="00440CEE"/>
    <w:rsid w:val="00440E5D"/>
    <w:rsid w:val="00441406"/>
    <w:rsid w:val="0044202B"/>
    <w:rsid w:val="00442081"/>
    <w:rsid w:val="00442790"/>
    <w:rsid w:val="00442AA7"/>
    <w:rsid w:val="00442E35"/>
    <w:rsid w:val="00443199"/>
    <w:rsid w:val="0044327D"/>
    <w:rsid w:val="0044335B"/>
    <w:rsid w:val="004435F5"/>
    <w:rsid w:val="00443D54"/>
    <w:rsid w:val="00443E85"/>
    <w:rsid w:val="0044453A"/>
    <w:rsid w:val="0044460E"/>
    <w:rsid w:val="0044462F"/>
    <w:rsid w:val="00444BFF"/>
    <w:rsid w:val="00445196"/>
    <w:rsid w:val="00445601"/>
    <w:rsid w:val="00445C7C"/>
    <w:rsid w:val="00445F7F"/>
    <w:rsid w:val="00446A12"/>
    <w:rsid w:val="00446F09"/>
    <w:rsid w:val="004479EF"/>
    <w:rsid w:val="00447C45"/>
    <w:rsid w:val="00447E30"/>
    <w:rsid w:val="00447EEB"/>
    <w:rsid w:val="00450350"/>
    <w:rsid w:val="0045042C"/>
    <w:rsid w:val="00450F8D"/>
    <w:rsid w:val="004513C2"/>
    <w:rsid w:val="00451A64"/>
    <w:rsid w:val="00452036"/>
    <w:rsid w:val="004520E9"/>
    <w:rsid w:val="004521A0"/>
    <w:rsid w:val="00452F08"/>
    <w:rsid w:val="00452F7D"/>
    <w:rsid w:val="00453329"/>
    <w:rsid w:val="004534F8"/>
    <w:rsid w:val="0045358B"/>
    <w:rsid w:val="00453684"/>
    <w:rsid w:val="004536DD"/>
    <w:rsid w:val="00453EAE"/>
    <w:rsid w:val="004545EB"/>
    <w:rsid w:val="0045478C"/>
    <w:rsid w:val="00454836"/>
    <w:rsid w:val="0045500D"/>
    <w:rsid w:val="0045592C"/>
    <w:rsid w:val="00455A94"/>
    <w:rsid w:val="00455CBF"/>
    <w:rsid w:val="00455D07"/>
    <w:rsid w:val="00455E05"/>
    <w:rsid w:val="00455ED8"/>
    <w:rsid w:val="0045647D"/>
    <w:rsid w:val="0045724B"/>
    <w:rsid w:val="00457684"/>
    <w:rsid w:val="004578DA"/>
    <w:rsid w:val="00457AEA"/>
    <w:rsid w:val="00457B01"/>
    <w:rsid w:val="00460220"/>
    <w:rsid w:val="00460A87"/>
    <w:rsid w:val="00460FA4"/>
    <w:rsid w:val="00461B24"/>
    <w:rsid w:val="00461EB2"/>
    <w:rsid w:val="0046247F"/>
    <w:rsid w:val="004638DA"/>
    <w:rsid w:val="00463B76"/>
    <w:rsid w:val="00463FB8"/>
    <w:rsid w:val="0046442A"/>
    <w:rsid w:val="00464D24"/>
    <w:rsid w:val="0046542B"/>
    <w:rsid w:val="004659C0"/>
    <w:rsid w:val="00465F01"/>
    <w:rsid w:val="00465F1A"/>
    <w:rsid w:val="004661DF"/>
    <w:rsid w:val="00466332"/>
    <w:rsid w:val="00466651"/>
    <w:rsid w:val="00466EA7"/>
    <w:rsid w:val="00466F8E"/>
    <w:rsid w:val="00467537"/>
    <w:rsid w:val="00467E04"/>
    <w:rsid w:val="00467F7A"/>
    <w:rsid w:val="0047019D"/>
    <w:rsid w:val="00470615"/>
    <w:rsid w:val="00470FB1"/>
    <w:rsid w:val="004713B7"/>
    <w:rsid w:val="00471999"/>
    <w:rsid w:val="00471C37"/>
    <w:rsid w:val="00471DF3"/>
    <w:rsid w:val="00471E57"/>
    <w:rsid w:val="00472308"/>
    <w:rsid w:val="004724EF"/>
    <w:rsid w:val="00472558"/>
    <w:rsid w:val="004725A8"/>
    <w:rsid w:val="004729B4"/>
    <w:rsid w:val="00472F9A"/>
    <w:rsid w:val="004731A8"/>
    <w:rsid w:val="00474487"/>
    <w:rsid w:val="00474F25"/>
    <w:rsid w:val="00475298"/>
    <w:rsid w:val="0047534D"/>
    <w:rsid w:val="004754A3"/>
    <w:rsid w:val="004761C1"/>
    <w:rsid w:val="00476286"/>
    <w:rsid w:val="004767C4"/>
    <w:rsid w:val="00476859"/>
    <w:rsid w:val="0047693B"/>
    <w:rsid w:val="004769AD"/>
    <w:rsid w:val="00476ABB"/>
    <w:rsid w:val="00476E76"/>
    <w:rsid w:val="00476EE7"/>
    <w:rsid w:val="00476FFE"/>
    <w:rsid w:val="00477039"/>
    <w:rsid w:val="004772D2"/>
    <w:rsid w:val="004805E2"/>
    <w:rsid w:val="00480629"/>
    <w:rsid w:val="0048085D"/>
    <w:rsid w:val="00480B35"/>
    <w:rsid w:val="00480E44"/>
    <w:rsid w:val="0048104B"/>
    <w:rsid w:val="004812A4"/>
    <w:rsid w:val="00481F59"/>
    <w:rsid w:val="00481F65"/>
    <w:rsid w:val="004820FE"/>
    <w:rsid w:val="004825E3"/>
    <w:rsid w:val="00482735"/>
    <w:rsid w:val="004829FE"/>
    <w:rsid w:val="00482E63"/>
    <w:rsid w:val="00482EE2"/>
    <w:rsid w:val="00482FE5"/>
    <w:rsid w:val="00483126"/>
    <w:rsid w:val="004831FC"/>
    <w:rsid w:val="004834A1"/>
    <w:rsid w:val="00483688"/>
    <w:rsid w:val="00483A9C"/>
    <w:rsid w:val="00483C8D"/>
    <w:rsid w:val="00483DC8"/>
    <w:rsid w:val="00483F1B"/>
    <w:rsid w:val="004843B2"/>
    <w:rsid w:val="0048485E"/>
    <w:rsid w:val="00484EE2"/>
    <w:rsid w:val="004852C3"/>
    <w:rsid w:val="0048538A"/>
    <w:rsid w:val="0048585B"/>
    <w:rsid w:val="00485E8C"/>
    <w:rsid w:val="0048651B"/>
    <w:rsid w:val="00486A47"/>
    <w:rsid w:val="00486C71"/>
    <w:rsid w:val="00487822"/>
    <w:rsid w:val="00487DCB"/>
    <w:rsid w:val="00490166"/>
    <w:rsid w:val="004901DB"/>
    <w:rsid w:val="00490208"/>
    <w:rsid w:val="00490212"/>
    <w:rsid w:val="00490260"/>
    <w:rsid w:val="00490442"/>
    <w:rsid w:val="00490595"/>
    <w:rsid w:val="00490737"/>
    <w:rsid w:val="0049083D"/>
    <w:rsid w:val="0049086A"/>
    <w:rsid w:val="00490C7E"/>
    <w:rsid w:val="00490DAE"/>
    <w:rsid w:val="00490FF6"/>
    <w:rsid w:val="004910C7"/>
    <w:rsid w:val="00491395"/>
    <w:rsid w:val="0049181B"/>
    <w:rsid w:val="00491F06"/>
    <w:rsid w:val="004922CD"/>
    <w:rsid w:val="00492461"/>
    <w:rsid w:val="00492985"/>
    <w:rsid w:val="00492BD8"/>
    <w:rsid w:val="00493410"/>
    <w:rsid w:val="0049472F"/>
    <w:rsid w:val="00494854"/>
    <w:rsid w:val="00494C57"/>
    <w:rsid w:val="004955D6"/>
    <w:rsid w:val="00496096"/>
    <w:rsid w:val="004968F9"/>
    <w:rsid w:val="0049692C"/>
    <w:rsid w:val="00496CFF"/>
    <w:rsid w:val="00496D9C"/>
    <w:rsid w:val="0049781E"/>
    <w:rsid w:val="00497A08"/>
    <w:rsid w:val="00497B66"/>
    <w:rsid w:val="00497D65"/>
    <w:rsid w:val="00497E21"/>
    <w:rsid w:val="004A035C"/>
    <w:rsid w:val="004A0363"/>
    <w:rsid w:val="004A090F"/>
    <w:rsid w:val="004A0AED"/>
    <w:rsid w:val="004A0FEA"/>
    <w:rsid w:val="004A103D"/>
    <w:rsid w:val="004A11F1"/>
    <w:rsid w:val="004A141E"/>
    <w:rsid w:val="004A151B"/>
    <w:rsid w:val="004A1748"/>
    <w:rsid w:val="004A1AE0"/>
    <w:rsid w:val="004A1BB6"/>
    <w:rsid w:val="004A1D25"/>
    <w:rsid w:val="004A24CB"/>
    <w:rsid w:val="004A2958"/>
    <w:rsid w:val="004A2E74"/>
    <w:rsid w:val="004A2EFD"/>
    <w:rsid w:val="004A333F"/>
    <w:rsid w:val="004A3E59"/>
    <w:rsid w:val="004A408D"/>
    <w:rsid w:val="004A411E"/>
    <w:rsid w:val="004A47E6"/>
    <w:rsid w:val="004A4DC0"/>
    <w:rsid w:val="004A4EAA"/>
    <w:rsid w:val="004A52A2"/>
    <w:rsid w:val="004A5586"/>
    <w:rsid w:val="004A5638"/>
    <w:rsid w:val="004A62E7"/>
    <w:rsid w:val="004A69A2"/>
    <w:rsid w:val="004A6BC9"/>
    <w:rsid w:val="004A6D66"/>
    <w:rsid w:val="004A79DE"/>
    <w:rsid w:val="004A7F8F"/>
    <w:rsid w:val="004B0290"/>
    <w:rsid w:val="004B05AF"/>
    <w:rsid w:val="004B06E2"/>
    <w:rsid w:val="004B0C13"/>
    <w:rsid w:val="004B0DA2"/>
    <w:rsid w:val="004B1770"/>
    <w:rsid w:val="004B1935"/>
    <w:rsid w:val="004B1B72"/>
    <w:rsid w:val="004B244B"/>
    <w:rsid w:val="004B2703"/>
    <w:rsid w:val="004B282B"/>
    <w:rsid w:val="004B2BCC"/>
    <w:rsid w:val="004B474B"/>
    <w:rsid w:val="004B49C0"/>
    <w:rsid w:val="004B4D3E"/>
    <w:rsid w:val="004B4FFE"/>
    <w:rsid w:val="004B50E8"/>
    <w:rsid w:val="004B53DB"/>
    <w:rsid w:val="004B5E0A"/>
    <w:rsid w:val="004B625C"/>
    <w:rsid w:val="004B6831"/>
    <w:rsid w:val="004B7FAB"/>
    <w:rsid w:val="004C0084"/>
    <w:rsid w:val="004C01A2"/>
    <w:rsid w:val="004C0367"/>
    <w:rsid w:val="004C094C"/>
    <w:rsid w:val="004C0E7D"/>
    <w:rsid w:val="004C0F04"/>
    <w:rsid w:val="004C130C"/>
    <w:rsid w:val="004C1511"/>
    <w:rsid w:val="004C1854"/>
    <w:rsid w:val="004C19B5"/>
    <w:rsid w:val="004C2927"/>
    <w:rsid w:val="004C293E"/>
    <w:rsid w:val="004C2BC2"/>
    <w:rsid w:val="004C2C24"/>
    <w:rsid w:val="004C2D46"/>
    <w:rsid w:val="004C3CAB"/>
    <w:rsid w:val="004C4002"/>
    <w:rsid w:val="004C40D4"/>
    <w:rsid w:val="004C4A1F"/>
    <w:rsid w:val="004C4B5A"/>
    <w:rsid w:val="004C4BD1"/>
    <w:rsid w:val="004C5EE4"/>
    <w:rsid w:val="004C611A"/>
    <w:rsid w:val="004C6311"/>
    <w:rsid w:val="004C6456"/>
    <w:rsid w:val="004C6A57"/>
    <w:rsid w:val="004C7C30"/>
    <w:rsid w:val="004C7D4D"/>
    <w:rsid w:val="004D0103"/>
    <w:rsid w:val="004D02EA"/>
    <w:rsid w:val="004D0BD4"/>
    <w:rsid w:val="004D10A6"/>
    <w:rsid w:val="004D19CB"/>
    <w:rsid w:val="004D1F66"/>
    <w:rsid w:val="004D2A5E"/>
    <w:rsid w:val="004D2AD1"/>
    <w:rsid w:val="004D2F7D"/>
    <w:rsid w:val="004D304F"/>
    <w:rsid w:val="004D3417"/>
    <w:rsid w:val="004D3759"/>
    <w:rsid w:val="004D3A75"/>
    <w:rsid w:val="004D3B3C"/>
    <w:rsid w:val="004D3CF1"/>
    <w:rsid w:val="004D43EE"/>
    <w:rsid w:val="004D4CB7"/>
    <w:rsid w:val="004D4D32"/>
    <w:rsid w:val="004D5291"/>
    <w:rsid w:val="004D6032"/>
    <w:rsid w:val="004D60CE"/>
    <w:rsid w:val="004D71B5"/>
    <w:rsid w:val="004D7FDF"/>
    <w:rsid w:val="004E0D63"/>
    <w:rsid w:val="004E0E07"/>
    <w:rsid w:val="004E19D1"/>
    <w:rsid w:val="004E1A99"/>
    <w:rsid w:val="004E29DA"/>
    <w:rsid w:val="004E2F25"/>
    <w:rsid w:val="004E3313"/>
    <w:rsid w:val="004E36B0"/>
    <w:rsid w:val="004E3711"/>
    <w:rsid w:val="004E378E"/>
    <w:rsid w:val="004E37AE"/>
    <w:rsid w:val="004E40F8"/>
    <w:rsid w:val="004E48F5"/>
    <w:rsid w:val="004E4CCB"/>
    <w:rsid w:val="004E5A54"/>
    <w:rsid w:val="004E5E20"/>
    <w:rsid w:val="004E6169"/>
    <w:rsid w:val="004E628E"/>
    <w:rsid w:val="004E631E"/>
    <w:rsid w:val="004E6375"/>
    <w:rsid w:val="004E6929"/>
    <w:rsid w:val="004E746E"/>
    <w:rsid w:val="004E768D"/>
    <w:rsid w:val="004E77A3"/>
    <w:rsid w:val="004F07BF"/>
    <w:rsid w:val="004F0921"/>
    <w:rsid w:val="004F0C8F"/>
    <w:rsid w:val="004F0CE3"/>
    <w:rsid w:val="004F1533"/>
    <w:rsid w:val="004F19A2"/>
    <w:rsid w:val="004F1D83"/>
    <w:rsid w:val="004F1E9D"/>
    <w:rsid w:val="004F22C1"/>
    <w:rsid w:val="004F3126"/>
    <w:rsid w:val="004F321A"/>
    <w:rsid w:val="004F3386"/>
    <w:rsid w:val="004F353C"/>
    <w:rsid w:val="004F3606"/>
    <w:rsid w:val="004F386C"/>
    <w:rsid w:val="004F3887"/>
    <w:rsid w:val="004F38C8"/>
    <w:rsid w:val="004F38F6"/>
    <w:rsid w:val="004F3D20"/>
    <w:rsid w:val="004F3DD8"/>
    <w:rsid w:val="004F4224"/>
    <w:rsid w:val="004F4262"/>
    <w:rsid w:val="004F44A2"/>
    <w:rsid w:val="004F45F8"/>
    <w:rsid w:val="004F4643"/>
    <w:rsid w:val="004F4654"/>
    <w:rsid w:val="004F4787"/>
    <w:rsid w:val="004F4C9C"/>
    <w:rsid w:val="004F5226"/>
    <w:rsid w:val="004F569F"/>
    <w:rsid w:val="004F57AD"/>
    <w:rsid w:val="004F57B8"/>
    <w:rsid w:val="004F5ACC"/>
    <w:rsid w:val="004F5B1A"/>
    <w:rsid w:val="004F5C54"/>
    <w:rsid w:val="004F5CA9"/>
    <w:rsid w:val="004F611D"/>
    <w:rsid w:val="004F620F"/>
    <w:rsid w:val="004F6330"/>
    <w:rsid w:val="004F68B3"/>
    <w:rsid w:val="004F6B86"/>
    <w:rsid w:val="004F6C97"/>
    <w:rsid w:val="004F6E7A"/>
    <w:rsid w:val="004F7C92"/>
    <w:rsid w:val="004F7CC7"/>
    <w:rsid w:val="004F7CF8"/>
    <w:rsid w:val="004F7FCF"/>
    <w:rsid w:val="0050002E"/>
    <w:rsid w:val="005002FE"/>
    <w:rsid w:val="0050045C"/>
    <w:rsid w:val="00500D67"/>
    <w:rsid w:val="00501026"/>
    <w:rsid w:val="005014B4"/>
    <w:rsid w:val="0050230F"/>
    <w:rsid w:val="0050287F"/>
    <w:rsid w:val="00502A6F"/>
    <w:rsid w:val="00503368"/>
    <w:rsid w:val="00503B36"/>
    <w:rsid w:val="00503D3B"/>
    <w:rsid w:val="005040BF"/>
    <w:rsid w:val="00504338"/>
    <w:rsid w:val="0050458E"/>
    <w:rsid w:val="0050463F"/>
    <w:rsid w:val="00504B5A"/>
    <w:rsid w:val="0050547C"/>
    <w:rsid w:val="00505F24"/>
    <w:rsid w:val="00506348"/>
    <w:rsid w:val="00506FDF"/>
    <w:rsid w:val="005070DE"/>
    <w:rsid w:val="00507831"/>
    <w:rsid w:val="00507A99"/>
    <w:rsid w:val="00507CE5"/>
    <w:rsid w:val="00507F3F"/>
    <w:rsid w:val="005103F7"/>
    <w:rsid w:val="005107ED"/>
    <w:rsid w:val="00510B7B"/>
    <w:rsid w:val="00510DD6"/>
    <w:rsid w:val="005111B7"/>
    <w:rsid w:val="00511F36"/>
    <w:rsid w:val="005120CE"/>
    <w:rsid w:val="00512545"/>
    <w:rsid w:val="005126D3"/>
    <w:rsid w:val="00512979"/>
    <w:rsid w:val="00513BA2"/>
    <w:rsid w:val="00514116"/>
    <w:rsid w:val="00514598"/>
    <w:rsid w:val="00514611"/>
    <w:rsid w:val="00514A63"/>
    <w:rsid w:val="00514CF5"/>
    <w:rsid w:val="00514D35"/>
    <w:rsid w:val="00514EB7"/>
    <w:rsid w:val="005152B5"/>
    <w:rsid w:val="005159CB"/>
    <w:rsid w:val="00515BC4"/>
    <w:rsid w:val="00515CB8"/>
    <w:rsid w:val="00515CE7"/>
    <w:rsid w:val="00516297"/>
    <w:rsid w:val="00516337"/>
    <w:rsid w:val="00516620"/>
    <w:rsid w:val="00516812"/>
    <w:rsid w:val="00516996"/>
    <w:rsid w:val="00516AD7"/>
    <w:rsid w:val="0051756A"/>
    <w:rsid w:val="0052043F"/>
    <w:rsid w:val="0052056D"/>
    <w:rsid w:val="00520842"/>
    <w:rsid w:val="005210EF"/>
    <w:rsid w:val="00521299"/>
    <w:rsid w:val="00521C44"/>
    <w:rsid w:val="00521D84"/>
    <w:rsid w:val="005224B9"/>
    <w:rsid w:val="00522976"/>
    <w:rsid w:val="00522A50"/>
    <w:rsid w:val="00522E5C"/>
    <w:rsid w:val="005236EF"/>
    <w:rsid w:val="00523A5A"/>
    <w:rsid w:val="005248A1"/>
    <w:rsid w:val="005248AE"/>
    <w:rsid w:val="00524C52"/>
    <w:rsid w:val="00524E0E"/>
    <w:rsid w:val="00525006"/>
    <w:rsid w:val="00525C44"/>
    <w:rsid w:val="00525DE1"/>
    <w:rsid w:val="00526131"/>
    <w:rsid w:val="005263CC"/>
    <w:rsid w:val="00526A5C"/>
    <w:rsid w:val="00526AC0"/>
    <w:rsid w:val="00526DBF"/>
    <w:rsid w:val="00526E70"/>
    <w:rsid w:val="0052797E"/>
    <w:rsid w:val="00527BA5"/>
    <w:rsid w:val="00527D80"/>
    <w:rsid w:val="00530A45"/>
    <w:rsid w:val="00531527"/>
    <w:rsid w:val="00531F60"/>
    <w:rsid w:val="005321A5"/>
    <w:rsid w:val="005326D3"/>
    <w:rsid w:val="00532F55"/>
    <w:rsid w:val="0053304D"/>
    <w:rsid w:val="00533B7D"/>
    <w:rsid w:val="005340A0"/>
    <w:rsid w:val="0053424A"/>
    <w:rsid w:val="00534C01"/>
    <w:rsid w:val="00535397"/>
    <w:rsid w:val="0053540F"/>
    <w:rsid w:val="00535A78"/>
    <w:rsid w:val="00535FF2"/>
    <w:rsid w:val="00536241"/>
    <w:rsid w:val="005365AC"/>
    <w:rsid w:val="00536960"/>
    <w:rsid w:val="00536A5E"/>
    <w:rsid w:val="00536BAC"/>
    <w:rsid w:val="005378FE"/>
    <w:rsid w:val="00537A72"/>
    <w:rsid w:val="005401BF"/>
    <w:rsid w:val="0054043B"/>
    <w:rsid w:val="00540F61"/>
    <w:rsid w:val="00541165"/>
    <w:rsid w:val="00541590"/>
    <w:rsid w:val="0054160F"/>
    <w:rsid w:val="00541698"/>
    <w:rsid w:val="00541970"/>
    <w:rsid w:val="00541CC3"/>
    <w:rsid w:val="00541E6E"/>
    <w:rsid w:val="005420E2"/>
    <w:rsid w:val="00542126"/>
    <w:rsid w:val="00542184"/>
    <w:rsid w:val="005422EE"/>
    <w:rsid w:val="00542571"/>
    <w:rsid w:val="0054279B"/>
    <w:rsid w:val="00542ABF"/>
    <w:rsid w:val="00542CAE"/>
    <w:rsid w:val="005430EE"/>
    <w:rsid w:val="005431D3"/>
    <w:rsid w:val="005434A9"/>
    <w:rsid w:val="00543900"/>
    <w:rsid w:val="00543F30"/>
    <w:rsid w:val="00544295"/>
    <w:rsid w:val="005449DB"/>
    <w:rsid w:val="005449F0"/>
    <w:rsid w:val="00544ADF"/>
    <w:rsid w:val="00545222"/>
    <w:rsid w:val="00545682"/>
    <w:rsid w:val="00545746"/>
    <w:rsid w:val="005457B0"/>
    <w:rsid w:val="00545A14"/>
    <w:rsid w:val="00545C44"/>
    <w:rsid w:val="00545CCE"/>
    <w:rsid w:val="00545D9C"/>
    <w:rsid w:val="00545DA6"/>
    <w:rsid w:val="0054660B"/>
    <w:rsid w:val="00546E13"/>
    <w:rsid w:val="00546FBD"/>
    <w:rsid w:val="00546FF4"/>
    <w:rsid w:val="005475AB"/>
    <w:rsid w:val="00547B37"/>
    <w:rsid w:val="00547EC6"/>
    <w:rsid w:val="005502D9"/>
    <w:rsid w:val="00550512"/>
    <w:rsid w:val="00550B5E"/>
    <w:rsid w:val="00551267"/>
    <w:rsid w:val="00551283"/>
    <w:rsid w:val="00551F31"/>
    <w:rsid w:val="00551F37"/>
    <w:rsid w:val="005523C7"/>
    <w:rsid w:val="0055273F"/>
    <w:rsid w:val="00552881"/>
    <w:rsid w:val="0055293D"/>
    <w:rsid w:val="00552ABF"/>
    <w:rsid w:val="00552E6F"/>
    <w:rsid w:val="005531AC"/>
    <w:rsid w:val="005539B8"/>
    <w:rsid w:val="005539B9"/>
    <w:rsid w:val="00553DF9"/>
    <w:rsid w:val="00553F26"/>
    <w:rsid w:val="005542C8"/>
    <w:rsid w:val="005542DF"/>
    <w:rsid w:val="005547DA"/>
    <w:rsid w:val="0055535A"/>
    <w:rsid w:val="00555615"/>
    <w:rsid w:val="00555758"/>
    <w:rsid w:val="00555D22"/>
    <w:rsid w:val="0055604B"/>
    <w:rsid w:val="005560E7"/>
    <w:rsid w:val="00556663"/>
    <w:rsid w:val="005566FA"/>
    <w:rsid w:val="00557AC3"/>
    <w:rsid w:val="00560022"/>
    <w:rsid w:val="005604E3"/>
    <w:rsid w:val="0056058C"/>
    <w:rsid w:val="0056088C"/>
    <w:rsid w:val="00561644"/>
    <w:rsid w:val="0056168A"/>
    <w:rsid w:val="00561708"/>
    <w:rsid w:val="00561A53"/>
    <w:rsid w:val="00562242"/>
    <w:rsid w:val="00562331"/>
    <w:rsid w:val="00562342"/>
    <w:rsid w:val="005624FE"/>
    <w:rsid w:val="00562A4C"/>
    <w:rsid w:val="00562BD7"/>
    <w:rsid w:val="00563464"/>
    <w:rsid w:val="0056355D"/>
    <w:rsid w:val="0056361E"/>
    <w:rsid w:val="005639BE"/>
    <w:rsid w:val="0056435A"/>
    <w:rsid w:val="00564A32"/>
    <w:rsid w:val="00564BEC"/>
    <w:rsid w:val="005650F7"/>
    <w:rsid w:val="005651ED"/>
    <w:rsid w:val="00565255"/>
    <w:rsid w:val="005655A0"/>
    <w:rsid w:val="005660E5"/>
    <w:rsid w:val="00566299"/>
    <w:rsid w:val="00566531"/>
    <w:rsid w:val="005669D2"/>
    <w:rsid w:val="005669DB"/>
    <w:rsid w:val="00566A20"/>
    <w:rsid w:val="00566B00"/>
    <w:rsid w:val="00566C71"/>
    <w:rsid w:val="00566F42"/>
    <w:rsid w:val="0056749F"/>
    <w:rsid w:val="00567962"/>
    <w:rsid w:val="005679C1"/>
    <w:rsid w:val="00567E5B"/>
    <w:rsid w:val="005700E4"/>
    <w:rsid w:val="005708C9"/>
    <w:rsid w:val="00570AFB"/>
    <w:rsid w:val="00570B9A"/>
    <w:rsid w:val="00570CE1"/>
    <w:rsid w:val="00570D82"/>
    <w:rsid w:val="00571040"/>
    <w:rsid w:val="005711BD"/>
    <w:rsid w:val="005716E8"/>
    <w:rsid w:val="005716F1"/>
    <w:rsid w:val="00571922"/>
    <w:rsid w:val="005719CC"/>
    <w:rsid w:val="00571BEF"/>
    <w:rsid w:val="005722FD"/>
    <w:rsid w:val="0057260B"/>
    <w:rsid w:val="00572916"/>
    <w:rsid w:val="00572B59"/>
    <w:rsid w:val="005730D7"/>
    <w:rsid w:val="00573D13"/>
    <w:rsid w:val="00573E1C"/>
    <w:rsid w:val="00573ECF"/>
    <w:rsid w:val="00573ED0"/>
    <w:rsid w:val="00574288"/>
    <w:rsid w:val="00574A89"/>
    <w:rsid w:val="00574AF5"/>
    <w:rsid w:val="00574BA9"/>
    <w:rsid w:val="00574D96"/>
    <w:rsid w:val="00574E5E"/>
    <w:rsid w:val="00575410"/>
    <w:rsid w:val="00575490"/>
    <w:rsid w:val="005754E7"/>
    <w:rsid w:val="00575A3E"/>
    <w:rsid w:val="0057613C"/>
    <w:rsid w:val="00576166"/>
    <w:rsid w:val="0057683A"/>
    <w:rsid w:val="00576EBF"/>
    <w:rsid w:val="005774D6"/>
    <w:rsid w:val="005800C4"/>
    <w:rsid w:val="0058089F"/>
    <w:rsid w:val="00580A6F"/>
    <w:rsid w:val="00580C2C"/>
    <w:rsid w:val="00580F26"/>
    <w:rsid w:val="00581582"/>
    <w:rsid w:val="005825DE"/>
    <w:rsid w:val="00582F1E"/>
    <w:rsid w:val="0058308D"/>
    <w:rsid w:val="0058365D"/>
    <w:rsid w:val="005837B9"/>
    <w:rsid w:val="00583B35"/>
    <w:rsid w:val="00583B6B"/>
    <w:rsid w:val="00583BFA"/>
    <w:rsid w:val="00584209"/>
    <w:rsid w:val="005845FB"/>
    <w:rsid w:val="005848B6"/>
    <w:rsid w:val="00584B82"/>
    <w:rsid w:val="00584C61"/>
    <w:rsid w:val="00584EC2"/>
    <w:rsid w:val="00585062"/>
    <w:rsid w:val="00585236"/>
    <w:rsid w:val="005853C7"/>
    <w:rsid w:val="0058591C"/>
    <w:rsid w:val="0058591E"/>
    <w:rsid w:val="00585F04"/>
    <w:rsid w:val="005862C0"/>
    <w:rsid w:val="0058631D"/>
    <w:rsid w:val="005866B4"/>
    <w:rsid w:val="005869F0"/>
    <w:rsid w:val="00586FEE"/>
    <w:rsid w:val="0058766B"/>
    <w:rsid w:val="00587F23"/>
    <w:rsid w:val="005903D5"/>
    <w:rsid w:val="0059046D"/>
    <w:rsid w:val="00590C1E"/>
    <w:rsid w:val="0059185D"/>
    <w:rsid w:val="00591D7C"/>
    <w:rsid w:val="00591D86"/>
    <w:rsid w:val="00591EE9"/>
    <w:rsid w:val="00592748"/>
    <w:rsid w:val="00592E3E"/>
    <w:rsid w:val="00593198"/>
    <w:rsid w:val="005931A7"/>
    <w:rsid w:val="005938ED"/>
    <w:rsid w:val="0059419F"/>
    <w:rsid w:val="00594282"/>
    <w:rsid w:val="00594637"/>
    <w:rsid w:val="00594759"/>
    <w:rsid w:val="0059486E"/>
    <w:rsid w:val="00594A16"/>
    <w:rsid w:val="00594EC0"/>
    <w:rsid w:val="0059544B"/>
    <w:rsid w:val="0059568C"/>
    <w:rsid w:val="00596B89"/>
    <w:rsid w:val="00597232"/>
    <w:rsid w:val="00597389"/>
    <w:rsid w:val="005976D7"/>
    <w:rsid w:val="00597A2D"/>
    <w:rsid w:val="00597CFC"/>
    <w:rsid w:val="00597F43"/>
    <w:rsid w:val="00597FBB"/>
    <w:rsid w:val="005A01AC"/>
    <w:rsid w:val="005A021C"/>
    <w:rsid w:val="005A0993"/>
    <w:rsid w:val="005A1623"/>
    <w:rsid w:val="005A18BA"/>
    <w:rsid w:val="005A2753"/>
    <w:rsid w:val="005A27F3"/>
    <w:rsid w:val="005A2A1A"/>
    <w:rsid w:val="005A2C4B"/>
    <w:rsid w:val="005A2CA0"/>
    <w:rsid w:val="005A3777"/>
    <w:rsid w:val="005A4164"/>
    <w:rsid w:val="005A4361"/>
    <w:rsid w:val="005A43C7"/>
    <w:rsid w:val="005A4940"/>
    <w:rsid w:val="005A4947"/>
    <w:rsid w:val="005A4A3F"/>
    <w:rsid w:val="005A4CD8"/>
    <w:rsid w:val="005A56D2"/>
    <w:rsid w:val="005A56E9"/>
    <w:rsid w:val="005A5732"/>
    <w:rsid w:val="005A5ECC"/>
    <w:rsid w:val="005A5F3B"/>
    <w:rsid w:val="005A6050"/>
    <w:rsid w:val="005A6396"/>
    <w:rsid w:val="005A645A"/>
    <w:rsid w:val="005A68F4"/>
    <w:rsid w:val="005A6963"/>
    <w:rsid w:val="005A6980"/>
    <w:rsid w:val="005A6AA7"/>
    <w:rsid w:val="005A7258"/>
    <w:rsid w:val="005A72E7"/>
    <w:rsid w:val="005A74E4"/>
    <w:rsid w:val="005B0396"/>
    <w:rsid w:val="005B05C7"/>
    <w:rsid w:val="005B096D"/>
    <w:rsid w:val="005B0B17"/>
    <w:rsid w:val="005B0F66"/>
    <w:rsid w:val="005B10A0"/>
    <w:rsid w:val="005B1540"/>
    <w:rsid w:val="005B16FD"/>
    <w:rsid w:val="005B187E"/>
    <w:rsid w:val="005B18DE"/>
    <w:rsid w:val="005B2417"/>
    <w:rsid w:val="005B2739"/>
    <w:rsid w:val="005B27DB"/>
    <w:rsid w:val="005B2D03"/>
    <w:rsid w:val="005B335B"/>
    <w:rsid w:val="005B39E8"/>
    <w:rsid w:val="005B3F7A"/>
    <w:rsid w:val="005B42FE"/>
    <w:rsid w:val="005B4663"/>
    <w:rsid w:val="005B4761"/>
    <w:rsid w:val="005B560F"/>
    <w:rsid w:val="005B5981"/>
    <w:rsid w:val="005B5AB5"/>
    <w:rsid w:val="005B66B2"/>
    <w:rsid w:val="005B698F"/>
    <w:rsid w:val="005B6A80"/>
    <w:rsid w:val="005B71E3"/>
    <w:rsid w:val="005B762F"/>
    <w:rsid w:val="005B77A5"/>
    <w:rsid w:val="005B7A1D"/>
    <w:rsid w:val="005B7A22"/>
    <w:rsid w:val="005B7A75"/>
    <w:rsid w:val="005B7BCA"/>
    <w:rsid w:val="005B7BCF"/>
    <w:rsid w:val="005C0508"/>
    <w:rsid w:val="005C052B"/>
    <w:rsid w:val="005C0741"/>
    <w:rsid w:val="005C12E6"/>
    <w:rsid w:val="005C187C"/>
    <w:rsid w:val="005C205C"/>
    <w:rsid w:val="005C2497"/>
    <w:rsid w:val="005C2CC9"/>
    <w:rsid w:val="005C2F4E"/>
    <w:rsid w:val="005C357C"/>
    <w:rsid w:val="005C35D2"/>
    <w:rsid w:val="005C39AD"/>
    <w:rsid w:val="005C4274"/>
    <w:rsid w:val="005C4924"/>
    <w:rsid w:val="005C4947"/>
    <w:rsid w:val="005C4DF7"/>
    <w:rsid w:val="005C50BB"/>
    <w:rsid w:val="005C5771"/>
    <w:rsid w:val="005C682E"/>
    <w:rsid w:val="005C6A1F"/>
    <w:rsid w:val="005C7367"/>
    <w:rsid w:val="005C74D1"/>
    <w:rsid w:val="005C7503"/>
    <w:rsid w:val="005C7546"/>
    <w:rsid w:val="005C7820"/>
    <w:rsid w:val="005D05A3"/>
    <w:rsid w:val="005D078C"/>
    <w:rsid w:val="005D0869"/>
    <w:rsid w:val="005D0D78"/>
    <w:rsid w:val="005D0E71"/>
    <w:rsid w:val="005D1215"/>
    <w:rsid w:val="005D1BDC"/>
    <w:rsid w:val="005D21F3"/>
    <w:rsid w:val="005D290F"/>
    <w:rsid w:val="005D2F80"/>
    <w:rsid w:val="005D312A"/>
    <w:rsid w:val="005D32A2"/>
    <w:rsid w:val="005D335E"/>
    <w:rsid w:val="005D3460"/>
    <w:rsid w:val="005D34CD"/>
    <w:rsid w:val="005D3519"/>
    <w:rsid w:val="005D3BD2"/>
    <w:rsid w:val="005D3F91"/>
    <w:rsid w:val="005D4696"/>
    <w:rsid w:val="005D46BD"/>
    <w:rsid w:val="005D4F2D"/>
    <w:rsid w:val="005D501C"/>
    <w:rsid w:val="005D6065"/>
    <w:rsid w:val="005D6CEE"/>
    <w:rsid w:val="005D6E3A"/>
    <w:rsid w:val="005D6FD5"/>
    <w:rsid w:val="005D7562"/>
    <w:rsid w:val="005D76C1"/>
    <w:rsid w:val="005D78B0"/>
    <w:rsid w:val="005D7B0E"/>
    <w:rsid w:val="005E0680"/>
    <w:rsid w:val="005E07FC"/>
    <w:rsid w:val="005E0AB7"/>
    <w:rsid w:val="005E0CD5"/>
    <w:rsid w:val="005E0DAC"/>
    <w:rsid w:val="005E10E5"/>
    <w:rsid w:val="005E11D1"/>
    <w:rsid w:val="005E12EA"/>
    <w:rsid w:val="005E1911"/>
    <w:rsid w:val="005E1E74"/>
    <w:rsid w:val="005E2204"/>
    <w:rsid w:val="005E254B"/>
    <w:rsid w:val="005E319F"/>
    <w:rsid w:val="005E362A"/>
    <w:rsid w:val="005E3634"/>
    <w:rsid w:val="005E381D"/>
    <w:rsid w:val="005E3EDE"/>
    <w:rsid w:val="005E44E8"/>
    <w:rsid w:val="005E4D46"/>
    <w:rsid w:val="005E4EEB"/>
    <w:rsid w:val="005E4F73"/>
    <w:rsid w:val="005E5140"/>
    <w:rsid w:val="005E54C8"/>
    <w:rsid w:val="005E582A"/>
    <w:rsid w:val="005E5AA1"/>
    <w:rsid w:val="005E5ADC"/>
    <w:rsid w:val="005E63C5"/>
    <w:rsid w:val="005E6542"/>
    <w:rsid w:val="005E6C7A"/>
    <w:rsid w:val="005E77BC"/>
    <w:rsid w:val="005E790C"/>
    <w:rsid w:val="005E792D"/>
    <w:rsid w:val="005E7F79"/>
    <w:rsid w:val="005F0117"/>
    <w:rsid w:val="005F0558"/>
    <w:rsid w:val="005F190B"/>
    <w:rsid w:val="005F1C47"/>
    <w:rsid w:val="005F2935"/>
    <w:rsid w:val="005F2DED"/>
    <w:rsid w:val="005F2E29"/>
    <w:rsid w:val="005F2E47"/>
    <w:rsid w:val="005F306C"/>
    <w:rsid w:val="005F3477"/>
    <w:rsid w:val="005F34AE"/>
    <w:rsid w:val="005F3DDF"/>
    <w:rsid w:val="005F4046"/>
    <w:rsid w:val="005F4330"/>
    <w:rsid w:val="005F4383"/>
    <w:rsid w:val="005F445A"/>
    <w:rsid w:val="005F488B"/>
    <w:rsid w:val="005F48BE"/>
    <w:rsid w:val="005F52BD"/>
    <w:rsid w:val="005F5341"/>
    <w:rsid w:val="005F545C"/>
    <w:rsid w:val="005F553B"/>
    <w:rsid w:val="005F5B03"/>
    <w:rsid w:val="005F5BA2"/>
    <w:rsid w:val="005F5D87"/>
    <w:rsid w:val="005F5FC2"/>
    <w:rsid w:val="005F6928"/>
    <w:rsid w:val="005F747C"/>
    <w:rsid w:val="005F74C7"/>
    <w:rsid w:val="005F7620"/>
    <w:rsid w:val="005F777D"/>
    <w:rsid w:val="005F79B3"/>
    <w:rsid w:val="00600077"/>
    <w:rsid w:val="0060007C"/>
    <w:rsid w:val="00600AA1"/>
    <w:rsid w:val="0060138B"/>
    <w:rsid w:val="006016C8"/>
    <w:rsid w:val="00601FD9"/>
    <w:rsid w:val="00602569"/>
    <w:rsid w:val="00602710"/>
    <w:rsid w:val="00602826"/>
    <w:rsid w:val="00603158"/>
    <w:rsid w:val="00603218"/>
    <w:rsid w:val="0060348E"/>
    <w:rsid w:val="0060364D"/>
    <w:rsid w:val="00603BE5"/>
    <w:rsid w:val="00603E1D"/>
    <w:rsid w:val="00604913"/>
    <w:rsid w:val="00604A75"/>
    <w:rsid w:val="00604BD1"/>
    <w:rsid w:val="00604D87"/>
    <w:rsid w:val="0060515E"/>
    <w:rsid w:val="00605235"/>
    <w:rsid w:val="0060546B"/>
    <w:rsid w:val="0060589C"/>
    <w:rsid w:val="006059B3"/>
    <w:rsid w:val="00606421"/>
    <w:rsid w:val="0060648D"/>
    <w:rsid w:val="006067A3"/>
    <w:rsid w:val="00606AF6"/>
    <w:rsid w:val="00606BFC"/>
    <w:rsid w:val="00607327"/>
    <w:rsid w:val="006077CD"/>
    <w:rsid w:val="0060797C"/>
    <w:rsid w:val="00607C3B"/>
    <w:rsid w:val="00607D12"/>
    <w:rsid w:val="0061046D"/>
    <w:rsid w:val="00611068"/>
    <w:rsid w:val="0061143A"/>
    <w:rsid w:val="006116B3"/>
    <w:rsid w:val="00611F6D"/>
    <w:rsid w:val="00612016"/>
    <w:rsid w:val="006121EB"/>
    <w:rsid w:val="0061222A"/>
    <w:rsid w:val="0061262C"/>
    <w:rsid w:val="00612ED2"/>
    <w:rsid w:val="00612F99"/>
    <w:rsid w:val="006132D9"/>
    <w:rsid w:val="00613F97"/>
    <w:rsid w:val="0061426B"/>
    <w:rsid w:val="0061428F"/>
    <w:rsid w:val="0061434B"/>
    <w:rsid w:val="006143E0"/>
    <w:rsid w:val="00614AA0"/>
    <w:rsid w:val="00614B2F"/>
    <w:rsid w:val="00614DF7"/>
    <w:rsid w:val="0061523E"/>
    <w:rsid w:val="0061535A"/>
    <w:rsid w:val="006153E0"/>
    <w:rsid w:val="00615A7B"/>
    <w:rsid w:val="00616021"/>
    <w:rsid w:val="006160D0"/>
    <w:rsid w:val="006163D6"/>
    <w:rsid w:val="0061659D"/>
    <w:rsid w:val="00616AA0"/>
    <w:rsid w:val="006171C5"/>
    <w:rsid w:val="006175BC"/>
    <w:rsid w:val="006175F0"/>
    <w:rsid w:val="006177F7"/>
    <w:rsid w:val="006179A8"/>
    <w:rsid w:val="00617E90"/>
    <w:rsid w:val="006205FC"/>
    <w:rsid w:val="006211BE"/>
    <w:rsid w:val="00621571"/>
    <w:rsid w:val="006219F1"/>
    <w:rsid w:val="00621DA3"/>
    <w:rsid w:val="00621FB5"/>
    <w:rsid w:val="00622E75"/>
    <w:rsid w:val="006232DF"/>
    <w:rsid w:val="00623353"/>
    <w:rsid w:val="00623A24"/>
    <w:rsid w:val="00623A29"/>
    <w:rsid w:val="00623F7D"/>
    <w:rsid w:val="00624321"/>
    <w:rsid w:val="00624463"/>
    <w:rsid w:val="006245D2"/>
    <w:rsid w:val="0062479E"/>
    <w:rsid w:val="00624B97"/>
    <w:rsid w:val="00624EEF"/>
    <w:rsid w:val="00624F6B"/>
    <w:rsid w:val="0062524D"/>
    <w:rsid w:val="00625F03"/>
    <w:rsid w:val="00626F09"/>
    <w:rsid w:val="00626FB7"/>
    <w:rsid w:val="00627CE0"/>
    <w:rsid w:val="00627F49"/>
    <w:rsid w:val="006303B6"/>
    <w:rsid w:val="00630472"/>
    <w:rsid w:val="00630A2E"/>
    <w:rsid w:val="00630A4D"/>
    <w:rsid w:val="00631575"/>
    <w:rsid w:val="00631970"/>
    <w:rsid w:val="006319CC"/>
    <w:rsid w:val="00631BAD"/>
    <w:rsid w:val="00632A47"/>
    <w:rsid w:val="00633063"/>
    <w:rsid w:val="006333E9"/>
    <w:rsid w:val="00633620"/>
    <w:rsid w:val="00633F51"/>
    <w:rsid w:val="00634694"/>
    <w:rsid w:val="006352AD"/>
    <w:rsid w:val="00635854"/>
    <w:rsid w:val="00635BC2"/>
    <w:rsid w:val="00636675"/>
    <w:rsid w:val="0063671C"/>
    <w:rsid w:val="00636A81"/>
    <w:rsid w:val="0063708A"/>
    <w:rsid w:val="00637151"/>
    <w:rsid w:val="00637527"/>
    <w:rsid w:val="00637D13"/>
    <w:rsid w:val="006400BF"/>
    <w:rsid w:val="006409ED"/>
    <w:rsid w:val="00641433"/>
    <w:rsid w:val="00641E2B"/>
    <w:rsid w:val="00642562"/>
    <w:rsid w:val="006428C6"/>
    <w:rsid w:val="00642A4B"/>
    <w:rsid w:val="00643275"/>
    <w:rsid w:val="0064357E"/>
    <w:rsid w:val="006443FC"/>
    <w:rsid w:val="00644B3D"/>
    <w:rsid w:val="00644C73"/>
    <w:rsid w:val="00644DCD"/>
    <w:rsid w:val="0064597B"/>
    <w:rsid w:val="00645BE8"/>
    <w:rsid w:val="00645EF6"/>
    <w:rsid w:val="0064603B"/>
    <w:rsid w:val="006462A9"/>
    <w:rsid w:val="0064635E"/>
    <w:rsid w:val="006463EB"/>
    <w:rsid w:val="00646D63"/>
    <w:rsid w:val="00646DE7"/>
    <w:rsid w:val="006472FC"/>
    <w:rsid w:val="006475C8"/>
    <w:rsid w:val="00647680"/>
    <w:rsid w:val="00647F79"/>
    <w:rsid w:val="0065059D"/>
    <w:rsid w:val="00650CA1"/>
    <w:rsid w:val="0065114C"/>
    <w:rsid w:val="00651492"/>
    <w:rsid w:val="00651656"/>
    <w:rsid w:val="00651BCF"/>
    <w:rsid w:val="00651D43"/>
    <w:rsid w:val="006520A8"/>
    <w:rsid w:val="00652503"/>
    <w:rsid w:val="0065258A"/>
    <w:rsid w:val="00652976"/>
    <w:rsid w:val="00653140"/>
    <w:rsid w:val="00654DDE"/>
    <w:rsid w:val="006550A6"/>
    <w:rsid w:val="00655453"/>
    <w:rsid w:val="006556F2"/>
    <w:rsid w:val="006559B2"/>
    <w:rsid w:val="00655F47"/>
    <w:rsid w:val="006560C4"/>
    <w:rsid w:val="006568CB"/>
    <w:rsid w:val="00656BFC"/>
    <w:rsid w:val="00657590"/>
    <w:rsid w:val="00657BB9"/>
    <w:rsid w:val="00657CB0"/>
    <w:rsid w:val="006605C6"/>
    <w:rsid w:val="00660945"/>
    <w:rsid w:val="00660A36"/>
    <w:rsid w:val="00660D88"/>
    <w:rsid w:val="00660DE7"/>
    <w:rsid w:val="0066117E"/>
    <w:rsid w:val="006613A4"/>
    <w:rsid w:val="006615EA"/>
    <w:rsid w:val="0066195D"/>
    <w:rsid w:val="00661C89"/>
    <w:rsid w:val="00661D1F"/>
    <w:rsid w:val="00661D46"/>
    <w:rsid w:val="00661EF9"/>
    <w:rsid w:val="00662C39"/>
    <w:rsid w:val="006631B1"/>
    <w:rsid w:val="006637F3"/>
    <w:rsid w:val="00663AA9"/>
    <w:rsid w:val="00664204"/>
    <w:rsid w:val="00664552"/>
    <w:rsid w:val="0066484F"/>
    <w:rsid w:val="00664BC9"/>
    <w:rsid w:val="006650CB"/>
    <w:rsid w:val="00665FCE"/>
    <w:rsid w:val="00666861"/>
    <w:rsid w:val="00666C85"/>
    <w:rsid w:val="00666D75"/>
    <w:rsid w:val="00666DAD"/>
    <w:rsid w:val="00666E85"/>
    <w:rsid w:val="00666FCA"/>
    <w:rsid w:val="00667065"/>
    <w:rsid w:val="0066717F"/>
    <w:rsid w:val="006672B5"/>
    <w:rsid w:val="00667656"/>
    <w:rsid w:val="00667AD6"/>
    <w:rsid w:val="00667E12"/>
    <w:rsid w:val="006701CA"/>
    <w:rsid w:val="00670577"/>
    <w:rsid w:val="00670995"/>
    <w:rsid w:val="006709FC"/>
    <w:rsid w:val="00670F74"/>
    <w:rsid w:val="00671400"/>
    <w:rsid w:val="00671984"/>
    <w:rsid w:val="0067246D"/>
    <w:rsid w:val="00672853"/>
    <w:rsid w:val="00672E2E"/>
    <w:rsid w:val="00672E50"/>
    <w:rsid w:val="006730F4"/>
    <w:rsid w:val="006735D5"/>
    <w:rsid w:val="00673948"/>
    <w:rsid w:val="00673AD3"/>
    <w:rsid w:val="00673CEE"/>
    <w:rsid w:val="006740EA"/>
    <w:rsid w:val="0067445B"/>
    <w:rsid w:val="006744F9"/>
    <w:rsid w:val="00674DCB"/>
    <w:rsid w:val="006754B1"/>
    <w:rsid w:val="006757AB"/>
    <w:rsid w:val="00675A35"/>
    <w:rsid w:val="00675E96"/>
    <w:rsid w:val="006762B7"/>
    <w:rsid w:val="006769E3"/>
    <w:rsid w:val="00676FEE"/>
    <w:rsid w:val="00677394"/>
    <w:rsid w:val="00677887"/>
    <w:rsid w:val="00677C3C"/>
    <w:rsid w:val="00677D01"/>
    <w:rsid w:val="006805C3"/>
    <w:rsid w:val="006807D0"/>
    <w:rsid w:val="006810E6"/>
    <w:rsid w:val="006812C7"/>
    <w:rsid w:val="0068184C"/>
    <w:rsid w:val="00682563"/>
    <w:rsid w:val="00682632"/>
    <w:rsid w:val="006828E4"/>
    <w:rsid w:val="00683A6B"/>
    <w:rsid w:val="00683DF2"/>
    <w:rsid w:val="00683E12"/>
    <w:rsid w:val="00683F37"/>
    <w:rsid w:val="00684500"/>
    <w:rsid w:val="006847E4"/>
    <w:rsid w:val="00684C7E"/>
    <w:rsid w:val="00684E86"/>
    <w:rsid w:val="00684EF6"/>
    <w:rsid w:val="006859EF"/>
    <w:rsid w:val="00685EB6"/>
    <w:rsid w:val="006861F9"/>
    <w:rsid w:val="00686537"/>
    <w:rsid w:val="0068666E"/>
    <w:rsid w:val="00687337"/>
    <w:rsid w:val="006878A1"/>
    <w:rsid w:val="00687EDF"/>
    <w:rsid w:val="006900C6"/>
    <w:rsid w:val="006901B4"/>
    <w:rsid w:val="006904A3"/>
    <w:rsid w:val="00690881"/>
    <w:rsid w:val="00690AA0"/>
    <w:rsid w:val="00690AC7"/>
    <w:rsid w:val="00690D67"/>
    <w:rsid w:val="00690E9E"/>
    <w:rsid w:val="0069105C"/>
    <w:rsid w:val="006911E3"/>
    <w:rsid w:val="006912C5"/>
    <w:rsid w:val="00691763"/>
    <w:rsid w:val="00691E12"/>
    <w:rsid w:val="0069200B"/>
    <w:rsid w:val="00692181"/>
    <w:rsid w:val="006924FF"/>
    <w:rsid w:val="0069304C"/>
    <w:rsid w:val="0069312A"/>
    <w:rsid w:val="00693789"/>
    <w:rsid w:val="00693B37"/>
    <w:rsid w:val="0069406B"/>
    <w:rsid w:val="006943F5"/>
    <w:rsid w:val="00694430"/>
    <w:rsid w:val="00694CFF"/>
    <w:rsid w:val="006951B7"/>
    <w:rsid w:val="00695858"/>
    <w:rsid w:val="00695F41"/>
    <w:rsid w:val="0069622F"/>
    <w:rsid w:val="006962F7"/>
    <w:rsid w:val="0069654E"/>
    <w:rsid w:val="006967F6"/>
    <w:rsid w:val="00697039"/>
    <w:rsid w:val="006972E7"/>
    <w:rsid w:val="00697459"/>
    <w:rsid w:val="006978A8"/>
    <w:rsid w:val="00697C0B"/>
    <w:rsid w:val="006A09B0"/>
    <w:rsid w:val="006A0A3F"/>
    <w:rsid w:val="006A0A85"/>
    <w:rsid w:val="006A0FC9"/>
    <w:rsid w:val="006A10B1"/>
    <w:rsid w:val="006A235D"/>
    <w:rsid w:val="006A239B"/>
    <w:rsid w:val="006A291B"/>
    <w:rsid w:val="006A2D9E"/>
    <w:rsid w:val="006A2E3E"/>
    <w:rsid w:val="006A2F7A"/>
    <w:rsid w:val="006A2F91"/>
    <w:rsid w:val="006A3714"/>
    <w:rsid w:val="006A44D2"/>
    <w:rsid w:val="006A51AD"/>
    <w:rsid w:val="006A5289"/>
    <w:rsid w:val="006A5578"/>
    <w:rsid w:val="006A576F"/>
    <w:rsid w:val="006A5B2B"/>
    <w:rsid w:val="006A5B79"/>
    <w:rsid w:val="006A5B7B"/>
    <w:rsid w:val="006A6115"/>
    <w:rsid w:val="006A68A3"/>
    <w:rsid w:val="006A69BA"/>
    <w:rsid w:val="006B0D92"/>
    <w:rsid w:val="006B1230"/>
    <w:rsid w:val="006B1260"/>
    <w:rsid w:val="006B159B"/>
    <w:rsid w:val="006B176E"/>
    <w:rsid w:val="006B1B2F"/>
    <w:rsid w:val="006B1DA7"/>
    <w:rsid w:val="006B2083"/>
    <w:rsid w:val="006B285F"/>
    <w:rsid w:val="006B2C74"/>
    <w:rsid w:val="006B2CED"/>
    <w:rsid w:val="006B2DD4"/>
    <w:rsid w:val="006B2E37"/>
    <w:rsid w:val="006B390E"/>
    <w:rsid w:val="006B3910"/>
    <w:rsid w:val="006B4993"/>
    <w:rsid w:val="006B4CF6"/>
    <w:rsid w:val="006B4D31"/>
    <w:rsid w:val="006B5226"/>
    <w:rsid w:val="006B568E"/>
    <w:rsid w:val="006B56AE"/>
    <w:rsid w:val="006B58C2"/>
    <w:rsid w:val="006B638F"/>
    <w:rsid w:val="006B63AC"/>
    <w:rsid w:val="006B642D"/>
    <w:rsid w:val="006B6864"/>
    <w:rsid w:val="006B6EC8"/>
    <w:rsid w:val="006B75FC"/>
    <w:rsid w:val="006C03CD"/>
    <w:rsid w:val="006C0460"/>
    <w:rsid w:val="006C07F3"/>
    <w:rsid w:val="006C0E87"/>
    <w:rsid w:val="006C0F96"/>
    <w:rsid w:val="006C0FA0"/>
    <w:rsid w:val="006C15BC"/>
    <w:rsid w:val="006C2C1D"/>
    <w:rsid w:val="006C3181"/>
    <w:rsid w:val="006C3496"/>
    <w:rsid w:val="006C3506"/>
    <w:rsid w:val="006C374D"/>
    <w:rsid w:val="006C3788"/>
    <w:rsid w:val="006C3893"/>
    <w:rsid w:val="006C3F84"/>
    <w:rsid w:val="006C408D"/>
    <w:rsid w:val="006C4301"/>
    <w:rsid w:val="006C4D25"/>
    <w:rsid w:val="006C51A1"/>
    <w:rsid w:val="006C55DB"/>
    <w:rsid w:val="006C56A9"/>
    <w:rsid w:val="006C5B2E"/>
    <w:rsid w:val="006C5DE7"/>
    <w:rsid w:val="006C6098"/>
    <w:rsid w:val="006C651E"/>
    <w:rsid w:val="006C6A97"/>
    <w:rsid w:val="006C6AE6"/>
    <w:rsid w:val="006C6F1F"/>
    <w:rsid w:val="006C7191"/>
    <w:rsid w:val="006D020D"/>
    <w:rsid w:val="006D0866"/>
    <w:rsid w:val="006D0B72"/>
    <w:rsid w:val="006D0BD5"/>
    <w:rsid w:val="006D1253"/>
    <w:rsid w:val="006D1735"/>
    <w:rsid w:val="006D17E7"/>
    <w:rsid w:val="006D20DA"/>
    <w:rsid w:val="006D2358"/>
    <w:rsid w:val="006D249C"/>
    <w:rsid w:val="006D2598"/>
    <w:rsid w:val="006D2888"/>
    <w:rsid w:val="006D2D89"/>
    <w:rsid w:val="006D3000"/>
    <w:rsid w:val="006D31E1"/>
    <w:rsid w:val="006D33AE"/>
    <w:rsid w:val="006D4229"/>
    <w:rsid w:val="006D48E5"/>
    <w:rsid w:val="006D4B93"/>
    <w:rsid w:val="006D4D00"/>
    <w:rsid w:val="006D4D2D"/>
    <w:rsid w:val="006D4DF2"/>
    <w:rsid w:val="006D4FBB"/>
    <w:rsid w:val="006D5303"/>
    <w:rsid w:val="006D5C2C"/>
    <w:rsid w:val="006D5C5A"/>
    <w:rsid w:val="006D5C73"/>
    <w:rsid w:val="006D5D33"/>
    <w:rsid w:val="006D6A9E"/>
    <w:rsid w:val="006D6B33"/>
    <w:rsid w:val="006D7004"/>
    <w:rsid w:val="006D7199"/>
    <w:rsid w:val="006D75A7"/>
    <w:rsid w:val="006D7C41"/>
    <w:rsid w:val="006D7DFE"/>
    <w:rsid w:val="006D7E9D"/>
    <w:rsid w:val="006E07C4"/>
    <w:rsid w:val="006E09A0"/>
    <w:rsid w:val="006E09FD"/>
    <w:rsid w:val="006E0B98"/>
    <w:rsid w:val="006E1040"/>
    <w:rsid w:val="006E18FA"/>
    <w:rsid w:val="006E1B16"/>
    <w:rsid w:val="006E1CA7"/>
    <w:rsid w:val="006E244D"/>
    <w:rsid w:val="006E2660"/>
    <w:rsid w:val="006E2BF8"/>
    <w:rsid w:val="006E3100"/>
    <w:rsid w:val="006E388B"/>
    <w:rsid w:val="006E3BBF"/>
    <w:rsid w:val="006E3E1D"/>
    <w:rsid w:val="006E42D6"/>
    <w:rsid w:val="006E47F9"/>
    <w:rsid w:val="006E4DBC"/>
    <w:rsid w:val="006E5A5B"/>
    <w:rsid w:val="006E5A5D"/>
    <w:rsid w:val="006E5AB4"/>
    <w:rsid w:val="006E5E42"/>
    <w:rsid w:val="006E61B4"/>
    <w:rsid w:val="006E6AD8"/>
    <w:rsid w:val="006E6F89"/>
    <w:rsid w:val="006E701C"/>
    <w:rsid w:val="006E7298"/>
    <w:rsid w:val="006E774F"/>
    <w:rsid w:val="006E7AB1"/>
    <w:rsid w:val="006E7D40"/>
    <w:rsid w:val="006E7DAE"/>
    <w:rsid w:val="006E7DD7"/>
    <w:rsid w:val="006F06C7"/>
    <w:rsid w:val="006F0850"/>
    <w:rsid w:val="006F089B"/>
    <w:rsid w:val="006F0D7A"/>
    <w:rsid w:val="006F1105"/>
    <w:rsid w:val="006F1117"/>
    <w:rsid w:val="006F1146"/>
    <w:rsid w:val="006F159A"/>
    <w:rsid w:val="006F1841"/>
    <w:rsid w:val="006F1D74"/>
    <w:rsid w:val="006F21B0"/>
    <w:rsid w:val="006F2274"/>
    <w:rsid w:val="006F2E6A"/>
    <w:rsid w:val="006F30F2"/>
    <w:rsid w:val="006F31FF"/>
    <w:rsid w:val="006F3246"/>
    <w:rsid w:val="006F351E"/>
    <w:rsid w:val="006F37BF"/>
    <w:rsid w:val="006F3A2D"/>
    <w:rsid w:val="006F41E6"/>
    <w:rsid w:val="006F421B"/>
    <w:rsid w:val="006F48F0"/>
    <w:rsid w:val="006F49C5"/>
    <w:rsid w:val="006F4AF5"/>
    <w:rsid w:val="006F5722"/>
    <w:rsid w:val="006F573B"/>
    <w:rsid w:val="006F575B"/>
    <w:rsid w:val="006F5948"/>
    <w:rsid w:val="006F5962"/>
    <w:rsid w:val="006F63AE"/>
    <w:rsid w:val="006F64B4"/>
    <w:rsid w:val="006F6B56"/>
    <w:rsid w:val="006F6D12"/>
    <w:rsid w:val="006F705C"/>
    <w:rsid w:val="006F713D"/>
    <w:rsid w:val="006F7468"/>
    <w:rsid w:val="006F7CD9"/>
    <w:rsid w:val="006F7D00"/>
    <w:rsid w:val="00700017"/>
    <w:rsid w:val="007001C6"/>
    <w:rsid w:val="00700344"/>
    <w:rsid w:val="00700612"/>
    <w:rsid w:val="00700A1D"/>
    <w:rsid w:val="00700B83"/>
    <w:rsid w:val="0070137F"/>
    <w:rsid w:val="007014F9"/>
    <w:rsid w:val="00701887"/>
    <w:rsid w:val="00701C65"/>
    <w:rsid w:val="00702148"/>
    <w:rsid w:val="007021E2"/>
    <w:rsid w:val="0070231E"/>
    <w:rsid w:val="00702356"/>
    <w:rsid w:val="00702425"/>
    <w:rsid w:val="0070292B"/>
    <w:rsid w:val="00702967"/>
    <w:rsid w:val="00702C35"/>
    <w:rsid w:val="0070355F"/>
    <w:rsid w:val="007035A3"/>
    <w:rsid w:val="00703760"/>
    <w:rsid w:val="007039FE"/>
    <w:rsid w:val="00703F7C"/>
    <w:rsid w:val="0070444D"/>
    <w:rsid w:val="00704A6F"/>
    <w:rsid w:val="0070531B"/>
    <w:rsid w:val="007073A4"/>
    <w:rsid w:val="007074FA"/>
    <w:rsid w:val="00707AB0"/>
    <w:rsid w:val="00707AD4"/>
    <w:rsid w:val="00707D97"/>
    <w:rsid w:val="00710205"/>
    <w:rsid w:val="00710580"/>
    <w:rsid w:val="00710DA1"/>
    <w:rsid w:val="00710F6D"/>
    <w:rsid w:val="00711109"/>
    <w:rsid w:val="00711185"/>
    <w:rsid w:val="00711958"/>
    <w:rsid w:val="00711D23"/>
    <w:rsid w:val="00711D96"/>
    <w:rsid w:val="00711DAD"/>
    <w:rsid w:val="00711EAE"/>
    <w:rsid w:val="00711FC4"/>
    <w:rsid w:val="007121B9"/>
    <w:rsid w:val="0071232B"/>
    <w:rsid w:val="00712A78"/>
    <w:rsid w:val="00713FAA"/>
    <w:rsid w:val="007140A4"/>
    <w:rsid w:val="00714260"/>
    <w:rsid w:val="00714459"/>
    <w:rsid w:val="00714D7E"/>
    <w:rsid w:val="007150EA"/>
    <w:rsid w:val="0071527B"/>
    <w:rsid w:val="007162C3"/>
    <w:rsid w:val="00716715"/>
    <w:rsid w:val="00716C97"/>
    <w:rsid w:val="00717AFF"/>
    <w:rsid w:val="00717D74"/>
    <w:rsid w:val="00720675"/>
    <w:rsid w:val="00720B78"/>
    <w:rsid w:val="00720BA1"/>
    <w:rsid w:val="00720C92"/>
    <w:rsid w:val="00720C98"/>
    <w:rsid w:val="00720DCC"/>
    <w:rsid w:val="00721169"/>
    <w:rsid w:val="0072168F"/>
    <w:rsid w:val="00721917"/>
    <w:rsid w:val="007223C1"/>
    <w:rsid w:val="00722AE9"/>
    <w:rsid w:val="00722B0E"/>
    <w:rsid w:val="00722F3D"/>
    <w:rsid w:val="0072339F"/>
    <w:rsid w:val="00723508"/>
    <w:rsid w:val="0072402B"/>
    <w:rsid w:val="0072439D"/>
    <w:rsid w:val="00724424"/>
    <w:rsid w:val="00724A87"/>
    <w:rsid w:val="007259F8"/>
    <w:rsid w:val="00725DB4"/>
    <w:rsid w:val="00726643"/>
    <w:rsid w:val="0072687D"/>
    <w:rsid w:val="0072698D"/>
    <w:rsid w:val="00726F7C"/>
    <w:rsid w:val="00727148"/>
    <w:rsid w:val="0072725B"/>
    <w:rsid w:val="007272B0"/>
    <w:rsid w:val="00727876"/>
    <w:rsid w:val="007278B4"/>
    <w:rsid w:val="00727C43"/>
    <w:rsid w:val="007300C9"/>
    <w:rsid w:val="007303E4"/>
    <w:rsid w:val="00730ACE"/>
    <w:rsid w:val="0073117A"/>
    <w:rsid w:val="00731216"/>
    <w:rsid w:val="007326E9"/>
    <w:rsid w:val="00732D87"/>
    <w:rsid w:val="00733228"/>
    <w:rsid w:val="00733D98"/>
    <w:rsid w:val="00733DB8"/>
    <w:rsid w:val="007347F0"/>
    <w:rsid w:val="007347F1"/>
    <w:rsid w:val="0073480F"/>
    <w:rsid w:val="00734A57"/>
    <w:rsid w:val="00734E03"/>
    <w:rsid w:val="00734E69"/>
    <w:rsid w:val="00735150"/>
    <w:rsid w:val="00735328"/>
    <w:rsid w:val="0073561A"/>
    <w:rsid w:val="007359F9"/>
    <w:rsid w:val="00735D67"/>
    <w:rsid w:val="00735DFB"/>
    <w:rsid w:val="00735E61"/>
    <w:rsid w:val="00735EC7"/>
    <w:rsid w:val="0073685F"/>
    <w:rsid w:val="00736ABB"/>
    <w:rsid w:val="00736ACF"/>
    <w:rsid w:val="0073710B"/>
    <w:rsid w:val="00740BE2"/>
    <w:rsid w:val="00740CBB"/>
    <w:rsid w:val="00740F2F"/>
    <w:rsid w:val="007410B0"/>
    <w:rsid w:val="00741314"/>
    <w:rsid w:val="0074137A"/>
    <w:rsid w:val="00741E76"/>
    <w:rsid w:val="00741F67"/>
    <w:rsid w:val="0074236F"/>
    <w:rsid w:val="0074304B"/>
    <w:rsid w:val="00743220"/>
    <w:rsid w:val="007432AA"/>
    <w:rsid w:val="00743514"/>
    <w:rsid w:val="0074368D"/>
    <w:rsid w:val="00744244"/>
    <w:rsid w:val="0074450B"/>
    <w:rsid w:val="0074490B"/>
    <w:rsid w:val="00744975"/>
    <w:rsid w:val="00744EF2"/>
    <w:rsid w:val="00744F41"/>
    <w:rsid w:val="00744F47"/>
    <w:rsid w:val="0074507E"/>
    <w:rsid w:val="007454D8"/>
    <w:rsid w:val="007462D6"/>
    <w:rsid w:val="00746580"/>
    <w:rsid w:val="00750730"/>
    <w:rsid w:val="00750E54"/>
    <w:rsid w:val="007511F8"/>
    <w:rsid w:val="007516BC"/>
    <w:rsid w:val="00753007"/>
    <w:rsid w:val="0075324D"/>
    <w:rsid w:val="00753676"/>
    <w:rsid w:val="00753A58"/>
    <w:rsid w:val="00753D51"/>
    <w:rsid w:val="007544B5"/>
    <w:rsid w:val="00754A26"/>
    <w:rsid w:val="00754B44"/>
    <w:rsid w:val="00754F27"/>
    <w:rsid w:val="007556D8"/>
    <w:rsid w:val="00755D5A"/>
    <w:rsid w:val="007562D0"/>
    <w:rsid w:val="007566B1"/>
    <w:rsid w:val="00756799"/>
    <w:rsid w:val="0075715E"/>
    <w:rsid w:val="00757888"/>
    <w:rsid w:val="00757DFF"/>
    <w:rsid w:val="00757F0A"/>
    <w:rsid w:val="00760626"/>
    <w:rsid w:val="00760801"/>
    <w:rsid w:val="00760BB8"/>
    <w:rsid w:val="00760C77"/>
    <w:rsid w:val="007610CA"/>
    <w:rsid w:val="00761AB9"/>
    <w:rsid w:val="00761AC1"/>
    <w:rsid w:val="00761F45"/>
    <w:rsid w:val="00762492"/>
    <w:rsid w:val="00762A7C"/>
    <w:rsid w:val="00762D83"/>
    <w:rsid w:val="00763BA9"/>
    <w:rsid w:val="00763EE5"/>
    <w:rsid w:val="00764446"/>
    <w:rsid w:val="00764AE8"/>
    <w:rsid w:val="00764D35"/>
    <w:rsid w:val="007651E0"/>
    <w:rsid w:val="00765637"/>
    <w:rsid w:val="00765CBA"/>
    <w:rsid w:val="00765D26"/>
    <w:rsid w:val="00765D40"/>
    <w:rsid w:val="00765DCE"/>
    <w:rsid w:val="007667E4"/>
    <w:rsid w:val="00766B59"/>
    <w:rsid w:val="00767141"/>
    <w:rsid w:val="00767188"/>
    <w:rsid w:val="0076776B"/>
    <w:rsid w:val="00767852"/>
    <w:rsid w:val="0076785F"/>
    <w:rsid w:val="007678B2"/>
    <w:rsid w:val="00767DF1"/>
    <w:rsid w:val="00770117"/>
    <w:rsid w:val="007701D6"/>
    <w:rsid w:val="00770584"/>
    <w:rsid w:val="007707AD"/>
    <w:rsid w:val="007707F2"/>
    <w:rsid w:val="00770BD5"/>
    <w:rsid w:val="00770CCB"/>
    <w:rsid w:val="00771060"/>
    <w:rsid w:val="007713EB"/>
    <w:rsid w:val="0077194C"/>
    <w:rsid w:val="00771BFB"/>
    <w:rsid w:val="007724C7"/>
    <w:rsid w:val="0077306C"/>
    <w:rsid w:val="007732F9"/>
    <w:rsid w:val="00773382"/>
    <w:rsid w:val="00773764"/>
    <w:rsid w:val="007745F1"/>
    <w:rsid w:val="00774C35"/>
    <w:rsid w:val="00774CD4"/>
    <w:rsid w:val="00774EB7"/>
    <w:rsid w:val="00775437"/>
    <w:rsid w:val="00775B92"/>
    <w:rsid w:val="00775E56"/>
    <w:rsid w:val="00776225"/>
    <w:rsid w:val="00776ADE"/>
    <w:rsid w:val="00776B51"/>
    <w:rsid w:val="00776FA9"/>
    <w:rsid w:val="00777593"/>
    <w:rsid w:val="00777755"/>
    <w:rsid w:val="00780BAF"/>
    <w:rsid w:val="00780D41"/>
    <w:rsid w:val="00780FDC"/>
    <w:rsid w:val="00781444"/>
    <w:rsid w:val="0078162C"/>
    <w:rsid w:val="007816B7"/>
    <w:rsid w:val="007819DA"/>
    <w:rsid w:val="00781A24"/>
    <w:rsid w:val="00781D10"/>
    <w:rsid w:val="00782717"/>
    <w:rsid w:val="00782736"/>
    <w:rsid w:val="007827AA"/>
    <w:rsid w:val="0078291C"/>
    <w:rsid w:val="00782D69"/>
    <w:rsid w:val="00783041"/>
    <w:rsid w:val="00783077"/>
    <w:rsid w:val="007831E3"/>
    <w:rsid w:val="0078351F"/>
    <w:rsid w:val="0078367E"/>
    <w:rsid w:val="00783815"/>
    <w:rsid w:val="007839ED"/>
    <w:rsid w:val="00784782"/>
    <w:rsid w:val="007849C4"/>
    <w:rsid w:val="00784BCC"/>
    <w:rsid w:val="007851C2"/>
    <w:rsid w:val="007855DE"/>
    <w:rsid w:val="007857CC"/>
    <w:rsid w:val="00785AAB"/>
    <w:rsid w:val="007867F8"/>
    <w:rsid w:val="0078695A"/>
    <w:rsid w:val="00786C1A"/>
    <w:rsid w:val="00787345"/>
    <w:rsid w:val="0078753C"/>
    <w:rsid w:val="00787824"/>
    <w:rsid w:val="00787C54"/>
    <w:rsid w:val="00787D5A"/>
    <w:rsid w:val="007902DD"/>
    <w:rsid w:val="0079037C"/>
    <w:rsid w:val="007904BB"/>
    <w:rsid w:val="007905AA"/>
    <w:rsid w:val="007910FA"/>
    <w:rsid w:val="0079114A"/>
    <w:rsid w:val="007911EB"/>
    <w:rsid w:val="007912FB"/>
    <w:rsid w:val="00791DC5"/>
    <w:rsid w:val="00792850"/>
    <w:rsid w:val="0079296C"/>
    <w:rsid w:val="00792B0C"/>
    <w:rsid w:val="00792DA8"/>
    <w:rsid w:val="00793149"/>
    <w:rsid w:val="007938D1"/>
    <w:rsid w:val="00793F75"/>
    <w:rsid w:val="0079462A"/>
    <w:rsid w:val="007948D0"/>
    <w:rsid w:val="007955E0"/>
    <w:rsid w:val="007956DC"/>
    <w:rsid w:val="00795811"/>
    <w:rsid w:val="0079583E"/>
    <w:rsid w:val="00795CEA"/>
    <w:rsid w:val="00795D17"/>
    <w:rsid w:val="007960CD"/>
    <w:rsid w:val="00796ABD"/>
    <w:rsid w:val="00796B74"/>
    <w:rsid w:val="00796CFA"/>
    <w:rsid w:val="00796F52"/>
    <w:rsid w:val="00797398"/>
    <w:rsid w:val="0079775A"/>
    <w:rsid w:val="007977A5"/>
    <w:rsid w:val="00797C84"/>
    <w:rsid w:val="00797D8A"/>
    <w:rsid w:val="00797EC6"/>
    <w:rsid w:val="00797F72"/>
    <w:rsid w:val="007A02F3"/>
    <w:rsid w:val="007A10CB"/>
    <w:rsid w:val="007A1427"/>
    <w:rsid w:val="007A157C"/>
    <w:rsid w:val="007A2355"/>
    <w:rsid w:val="007A2387"/>
    <w:rsid w:val="007A32C1"/>
    <w:rsid w:val="007A3353"/>
    <w:rsid w:val="007A33CF"/>
    <w:rsid w:val="007A353D"/>
    <w:rsid w:val="007A360C"/>
    <w:rsid w:val="007A3A49"/>
    <w:rsid w:val="007A3B84"/>
    <w:rsid w:val="007A3EAE"/>
    <w:rsid w:val="007A3EC1"/>
    <w:rsid w:val="007A4272"/>
    <w:rsid w:val="007A455A"/>
    <w:rsid w:val="007A46D6"/>
    <w:rsid w:val="007A50C1"/>
    <w:rsid w:val="007A5387"/>
    <w:rsid w:val="007A5678"/>
    <w:rsid w:val="007A594C"/>
    <w:rsid w:val="007A5CE2"/>
    <w:rsid w:val="007A5EB8"/>
    <w:rsid w:val="007A60AB"/>
    <w:rsid w:val="007A60B3"/>
    <w:rsid w:val="007A60E9"/>
    <w:rsid w:val="007A6923"/>
    <w:rsid w:val="007A6B7E"/>
    <w:rsid w:val="007A70EC"/>
    <w:rsid w:val="007A739A"/>
    <w:rsid w:val="007A7533"/>
    <w:rsid w:val="007A7967"/>
    <w:rsid w:val="007A7D98"/>
    <w:rsid w:val="007A7EBD"/>
    <w:rsid w:val="007B0197"/>
    <w:rsid w:val="007B01BC"/>
    <w:rsid w:val="007B0210"/>
    <w:rsid w:val="007B03FC"/>
    <w:rsid w:val="007B054F"/>
    <w:rsid w:val="007B0F91"/>
    <w:rsid w:val="007B111D"/>
    <w:rsid w:val="007B118C"/>
    <w:rsid w:val="007B13FF"/>
    <w:rsid w:val="007B15FB"/>
    <w:rsid w:val="007B19B0"/>
    <w:rsid w:val="007B1C2E"/>
    <w:rsid w:val="007B1EE8"/>
    <w:rsid w:val="007B21FD"/>
    <w:rsid w:val="007B2235"/>
    <w:rsid w:val="007B25D5"/>
    <w:rsid w:val="007B2764"/>
    <w:rsid w:val="007B2795"/>
    <w:rsid w:val="007B2B24"/>
    <w:rsid w:val="007B2B88"/>
    <w:rsid w:val="007B2E67"/>
    <w:rsid w:val="007B3004"/>
    <w:rsid w:val="007B3324"/>
    <w:rsid w:val="007B3630"/>
    <w:rsid w:val="007B36F2"/>
    <w:rsid w:val="007B3950"/>
    <w:rsid w:val="007B3D00"/>
    <w:rsid w:val="007B425D"/>
    <w:rsid w:val="007B4479"/>
    <w:rsid w:val="007B4A65"/>
    <w:rsid w:val="007B4B67"/>
    <w:rsid w:val="007B4C61"/>
    <w:rsid w:val="007B50B9"/>
    <w:rsid w:val="007B5425"/>
    <w:rsid w:val="007B56FD"/>
    <w:rsid w:val="007B6029"/>
    <w:rsid w:val="007B6534"/>
    <w:rsid w:val="007B6A0E"/>
    <w:rsid w:val="007B6D8D"/>
    <w:rsid w:val="007B6DCB"/>
    <w:rsid w:val="007B75A9"/>
    <w:rsid w:val="007B761B"/>
    <w:rsid w:val="007B7822"/>
    <w:rsid w:val="007B7B01"/>
    <w:rsid w:val="007C002B"/>
    <w:rsid w:val="007C08E3"/>
    <w:rsid w:val="007C0F39"/>
    <w:rsid w:val="007C10C6"/>
    <w:rsid w:val="007C1205"/>
    <w:rsid w:val="007C1269"/>
    <w:rsid w:val="007C1467"/>
    <w:rsid w:val="007C1690"/>
    <w:rsid w:val="007C1952"/>
    <w:rsid w:val="007C1B3B"/>
    <w:rsid w:val="007C1D71"/>
    <w:rsid w:val="007C2609"/>
    <w:rsid w:val="007C2A25"/>
    <w:rsid w:val="007C2A42"/>
    <w:rsid w:val="007C2DB8"/>
    <w:rsid w:val="007C30E1"/>
    <w:rsid w:val="007C34F7"/>
    <w:rsid w:val="007C427D"/>
    <w:rsid w:val="007C4869"/>
    <w:rsid w:val="007C4935"/>
    <w:rsid w:val="007C4D13"/>
    <w:rsid w:val="007C4D9C"/>
    <w:rsid w:val="007C4E86"/>
    <w:rsid w:val="007C4EBE"/>
    <w:rsid w:val="007C528B"/>
    <w:rsid w:val="007C5365"/>
    <w:rsid w:val="007C53C5"/>
    <w:rsid w:val="007C5AE0"/>
    <w:rsid w:val="007C5C31"/>
    <w:rsid w:val="007C5D22"/>
    <w:rsid w:val="007C6205"/>
    <w:rsid w:val="007C659A"/>
    <w:rsid w:val="007C6CB6"/>
    <w:rsid w:val="007C6E81"/>
    <w:rsid w:val="007C6EBB"/>
    <w:rsid w:val="007C6F73"/>
    <w:rsid w:val="007C7618"/>
    <w:rsid w:val="007C7649"/>
    <w:rsid w:val="007C7678"/>
    <w:rsid w:val="007C781B"/>
    <w:rsid w:val="007C7834"/>
    <w:rsid w:val="007C78E3"/>
    <w:rsid w:val="007C7994"/>
    <w:rsid w:val="007C79F5"/>
    <w:rsid w:val="007D0353"/>
    <w:rsid w:val="007D0AB0"/>
    <w:rsid w:val="007D0C31"/>
    <w:rsid w:val="007D0D81"/>
    <w:rsid w:val="007D117B"/>
    <w:rsid w:val="007D13DF"/>
    <w:rsid w:val="007D15FB"/>
    <w:rsid w:val="007D17D3"/>
    <w:rsid w:val="007D19C3"/>
    <w:rsid w:val="007D1B59"/>
    <w:rsid w:val="007D2481"/>
    <w:rsid w:val="007D2B26"/>
    <w:rsid w:val="007D2CBD"/>
    <w:rsid w:val="007D2D12"/>
    <w:rsid w:val="007D3798"/>
    <w:rsid w:val="007D3B10"/>
    <w:rsid w:val="007D402C"/>
    <w:rsid w:val="007D4064"/>
    <w:rsid w:val="007D41C0"/>
    <w:rsid w:val="007D48C4"/>
    <w:rsid w:val="007D4BDE"/>
    <w:rsid w:val="007D58E8"/>
    <w:rsid w:val="007D61BC"/>
    <w:rsid w:val="007D6603"/>
    <w:rsid w:val="007D6648"/>
    <w:rsid w:val="007D676C"/>
    <w:rsid w:val="007D6A61"/>
    <w:rsid w:val="007D708E"/>
    <w:rsid w:val="007D7134"/>
    <w:rsid w:val="007D71A8"/>
    <w:rsid w:val="007D7E47"/>
    <w:rsid w:val="007E02FA"/>
    <w:rsid w:val="007E061A"/>
    <w:rsid w:val="007E08EA"/>
    <w:rsid w:val="007E0B6A"/>
    <w:rsid w:val="007E0D76"/>
    <w:rsid w:val="007E0E84"/>
    <w:rsid w:val="007E114D"/>
    <w:rsid w:val="007E15DB"/>
    <w:rsid w:val="007E1B56"/>
    <w:rsid w:val="007E1F09"/>
    <w:rsid w:val="007E1F0C"/>
    <w:rsid w:val="007E1F3C"/>
    <w:rsid w:val="007E2220"/>
    <w:rsid w:val="007E2748"/>
    <w:rsid w:val="007E2BB9"/>
    <w:rsid w:val="007E2F0E"/>
    <w:rsid w:val="007E3177"/>
    <w:rsid w:val="007E3630"/>
    <w:rsid w:val="007E3E1A"/>
    <w:rsid w:val="007E4399"/>
    <w:rsid w:val="007E46A1"/>
    <w:rsid w:val="007E4704"/>
    <w:rsid w:val="007E4892"/>
    <w:rsid w:val="007E48BE"/>
    <w:rsid w:val="007E4E52"/>
    <w:rsid w:val="007E4E9C"/>
    <w:rsid w:val="007E5205"/>
    <w:rsid w:val="007E58F5"/>
    <w:rsid w:val="007E5A52"/>
    <w:rsid w:val="007E5B4F"/>
    <w:rsid w:val="007E5FA1"/>
    <w:rsid w:val="007E67D4"/>
    <w:rsid w:val="007E7739"/>
    <w:rsid w:val="007E7BCF"/>
    <w:rsid w:val="007F02B0"/>
    <w:rsid w:val="007F0302"/>
    <w:rsid w:val="007F0A0B"/>
    <w:rsid w:val="007F0AB5"/>
    <w:rsid w:val="007F0E73"/>
    <w:rsid w:val="007F0F56"/>
    <w:rsid w:val="007F0F7D"/>
    <w:rsid w:val="007F10FD"/>
    <w:rsid w:val="007F11A5"/>
    <w:rsid w:val="007F12A5"/>
    <w:rsid w:val="007F1421"/>
    <w:rsid w:val="007F176A"/>
    <w:rsid w:val="007F178C"/>
    <w:rsid w:val="007F19CC"/>
    <w:rsid w:val="007F1E01"/>
    <w:rsid w:val="007F2021"/>
    <w:rsid w:val="007F2A17"/>
    <w:rsid w:val="007F2A30"/>
    <w:rsid w:val="007F2C6D"/>
    <w:rsid w:val="007F3C0A"/>
    <w:rsid w:val="007F3F8B"/>
    <w:rsid w:val="007F5388"/>
    <w:rsid w:val="007F5764"/>
    <w:rsid w:val="007F5773"/>
    <w:rsid w:val="007F5D2D"/>
    <w:rsid w:val="007F6690"/>
    <w:rsid w:val="007F71FC"/>
    <w:rsid w:val="007F734F"/>
    <w:rsid w:val="007F73DA"/>
    <w:rsid w:val="007F75AF"/>
    <w:rsid w:val="007F76E3"/>
    <w:rsid w:val="007F7EB6"/>
    <w:rsid w:val="0080004C"/>
    <w:rsid w:val="008004A7"/>
    <w:rsid w:val="00800509"/>
    <w:rsid w:val="008005B9"/>
    <w:rsid w:val="00800905"/>
    <w:rsid w:val="008009B3"/>
    <w:rsid w:val="00800D82"/>
    <w:rsid w:val="00801284"/>
    <w:rsid w:val="0080146D"/>
    <w:rsid w:val="00801BF3"/>
    <w:rsid w:val="00802684"/>
    <w:rsid w:val="00802F09"/>
    <w:rsid w:val="00803006"/>
    <w:rsid w:val="008031A6"/>
    <w:rsid w:val="0080353E"/>
    <w:rsid w:val="008036A1"/>
    <w:rsid w:val="0080389A"/>
    <w:rsid w:val="00803A39"/>
    <w:rsid w:val="00804145"/>
    <w:rsid w:val="00804424"/>
    <w:rsid w:val="008045F3"/>
    <w:rsid w:val="00804BEB"/>
    <w:rsid w:val="00804FA1"/>
    <w:rsid w:val="008050B8"/>
    <w:rsid w:val="008052F6"/>
    <w:rsid w:val="00805990"/>
    <w:rsid w:val="0080600F"/>
    <w:rsid w:val="00806567"/>
    <w:rsid w:val="00806903"/>
    <w:rsid w:val="00810014"/>
    <w:rsid w:val="008100C5"/>
    <w:rsid w:val="0081020A"/>
    <w:rsid w:val="008105B8"/>
    <w:rsid w:val="0081091B"/>
    <w:rsid w:val="00810BB7"/>
    <w:rsid w:val="00810BFE"/>
    <w:rsid w:val="00810CC9"/>
    <w:rsid w:val="0081104A"/>
    <w:rsid w:val="008110C0"/>
    <w:rsid w:val="008116B8"/>
    <w:rsid w:val="00811AE1"/>
    <w:rsid w:val="00812747"/>
    <w:rsid w:val="008127B7"/>
    <w:rsid w:val="00812ED2"/>
    <w:rsid w:val="008137B2"/>
    <w:rsid w:val="00813A9A"/>
    <w:rsid w:val="008149D0"/>
    <w:rsid w:val="00814F23"/>
    <w:rsid w:val="00814F43"/>
    <w:rsid w:val="0081533D"/>
    <w:rsid w:val="00815535"/>
    <w:rsid w:val="00815674"/>
    <w:rsid w:val="00815791"/>
    <w:rsid w:val="0081593D"/>
    <w:rsid w:val="00815A91"/>
    <w:rsid w:val="00815EF3"/>
    <w:rsid w:val="008166F4"/>
    <w:rsid w:val="00816B02"/>
    <w:rsid w:val="00817231"/>
    <w:rsid w:val="00817303"/>
    <w:rsid w:val="008175F9"/>
    <w:rsid w:val="008176A5"/>
    <w:rsid w:val="00817927"/>
    <w:rsid w:val="00817E92"/>
    <w:rsid w:val="0082072A"/>
    <w:rsid w:val="008208BC"/>
    <w:rsid w:val="00820B36"/>
    <w:rsid w:val="00820E66"/>
    <w:rsid w:val="00820EF5"/>
    <w:rsid w:val="008211D7"/>
    <w:rsid w:val="00821581"/>
    <w:rsid w:val="00821A82"/>
    <w:rsid w:val="00821F86"/>
    <w:rsid w:val="0082232E"/>
    <w:rsid w:val="008223A5"/>
    <w:rsid w:val="0082243D"/>
    <w:rsid w:val="0082265B"/>
    <w:rsid w:val="00822940"/>
    <w:rsid w:val="00822ABD"/>
    <w:rsid w:val="00822B9C"/>
    <w:rsid w:val="00822BAA"/>
    <w:rsid w:val="00822BE1"/>
    <w:rsid w:val="00822F4D"/>
    <w:rsid w:val="00822FEB"/>
    <w:rsid w:val="0082363C"/>
    <w:rsid w:val="00823C13"/>
    <w:rsid w:val="008243E4"/>
    <w:rsid w:val="008246E0"/>
    <w:rsid w:val="00824BD8"/>
    <w:rsid w:val="00824C03"/>
    <w:rsid w:val="00824E6F"/>
    <w:rsid w:val="00825891"/>
    <w:rsid w:val="00825D9D"/>
    <w:rsid w:val="00825F0D"/>
    <w:rsid w:val="008260F7"/>
    <w:rsid w:val="008264A2"/>
    <w:rsid w:val="00826527"/>
    <w:rsid w:val="00826743"/>
    <w:rsid w:val="00826830"/>
    <w:rsid w:val="00827A37"/>
    <w:rsid w:val="00827B14"/>
    <w:rsid w:val="00830268"/>
    <w:rsid w:val="00830874"/>
    <w:rsid w:val="00830BC7"/>
    <w:rsid w:val="00831196"/>
    <w:rsid w:val="00832024"/>
    <w:rsid w:val="0083211E"/>
    <w:rsid w:val="008328B6"/>
    <w:rsid w:val="008329B8"/>
    <w:rsid w:val="008335F2"/>
    <w:rsid w:val="008337BA"/>
    <w:rsid w:val="0083406D"/>
    <w:rsid w:val="008345B9"/>
    <w:rsid w:val="00834D4E"/>
    <w:rsid w:val="00834E3E"/>
    <w:rsid w:val="00834F86"/>
    <w:rsid w:val="00835564"/>
    <w:rsid w:val="00835977"/>
    <w:rsid w:val="00835AC2"/>
    <w:rsid w:val="00835C38"/>
    <w:rsid w:val="00835ECE"/>
    <w:rsid w:val="008361A8"/>
    <w:rsid w:val="008362F2"/>
    <w:rsid w:val="008372A2"/>
    <w:rsid w:val="008372EA"/>
    <w:rsid w:val="00837801"/>
    <w:rsid w:val="00837B36"/>
    <w:rsid w:val="00837BF7"/>
    <w:rsid w:val="00837ED9"/>
    <w:rsid w:val="00837EDA"/>
    <w:rsid w:val="00840673"/>
    <w:rsid w:val="00840963"/>
    <w:rsid w:val="00840BB7"/>
    <w:rsid w:val="0084124D"/>
    <w:rsid w:val="008416B1"/>
    <w:rsid w:val="008416D1"/>
    <w:rsid w:val="008419EE"/>
    <w:rsid w:val="00841C4B"/>
    <w:rsid w:val="00841FFE"/>
    <w:rsid w:val="0084203B"/>
    <w:rsid w:val="008422F5"/>
    <w:rsid w:val="00842347"/>
    <w:rsid w:val="00842703"/>
    <w:rsid w:val="0084310C"/>
    <w:rsid w:val="0084332E"/>
    <w:rsid w:val="008436E5"/>
    <w:rsid w:val="008437A1"/>
    <w:rsid w:val="00843860"/>
    <w:rsid w:val="008438EF"/>
    <w:rsid w:val="00843E6B"/>
    <w:rsid w:val="0084400B"/>
    <w:rsid w:val="008441E7"/>
    <w:rsid w:val="00844547"/>
    <w:rsid w:val="00845060"/>
    <w:rsid w:val="0084533A"/>
    <w:rsid w:val="008453C0"/>
    <w:rsid w:val="00845A16"/>
    <w:rsid w:val="00845AB6"/>
    <w:rsid w:val="00845CB0"/>
    <w:rsid w:val="00845DAA"/>
    <w:rsid w:val="00845DF5"/>
    <w:rsid w:val="00846801"/>
    <w:rsid w:val="008469EB"/>
    <w:rsid w:val="00846FFC"/>
    <w:rsid w:val="008470FA"/>
    <w:rsid w:val="0084745F"/>
    <w:rsid w:val="00847999"/>
    <w:rsid w:val="008507C0"/>
    <w:rsid w:val="00850A86"/>
    <w:rsid w:val="00850CA9"/>
    <w:rsid w:val="00850E86"/>
    <w:rsid w:val="00851305"/>
    <w:rsid w:val="00851369"/>
    <w:rsid w:val="008513CC"/>
    <w:rsid w:val="008515A8"/>
    <w:rsid w:val="00851622"/>
    <w:rsid w:val="00851D4B"/>
    <w:rsid w:val="00851EE6"/>
    <w:rsid w:val="008521C4"/>
    <w:rsid w:val="00852983"/>
    <w:rsid w:val="008529C0"/>
    <w:rsid w:val="00852DF7"/>
    <w:rsid w:val="008530BF"/>
    <w:rsid w:val="008531D9"/>
    <w:rsid w:val="0085369F"/>
    <w:rsid w:val="008537DD"/>
    <w:rsid w:val="00853805"/>
    <w:rsid w:val="00853BF7"/>
    <w:rsid w:val="008541BC"/>
    <w:rsid w:val="008547CA"/>
    <w:rsid w:val="008547E7"/>
    <w:rsid w:val="0085513F"/>
    <w:rsid w:val="00855469"/>
    <w:rsid w:val="008556B5"/>
    <w:rsid w:val="008557A1"/>
    <w:rsid w:val="008557EB"/>
    <w:rsid w:val="0085615E"/>
    <w:rsid w:val="008564D5"/>
    <w:rsid w:val="00856BE3"/>
    <w:rsid w:val="00856FD2"/>
    <w:rsid w:val="0085729F"/>
    <w:rsid w:val="00857379"/>
    <w:rsid w:val="008579E3"/>
    <w:rsid w:val="00857ABF"/>
    <w:rsid w:val="0086034B"/>
    <w:rsid w:val="00860401"/>
    <w:rsid w:val="008604C5"/>
    <w:rsid w:val="0086084D"/>
    <w:rsid w:val="008609C7"/>
    <w:rsid w:val="00860D6A"/>
    <w:rsid w:val="0086114B"/>
    <w:rsid w:val="00861640"/>
    <w:rsid w:val="00861872"/>
    <w:rsid w:val="00861F0F"/>
    <w:rsid w:val="008628DC"/>
    <w:rsid w:val="00862939"/>
    <w:rsid w:val="00862B62"/>
    <w:rsid w:val="008631D1"/>
    <w:rsid w:val="008634A3"/>
    <w:rsid w:val="008634F9"/>
    <w:rsid w:val="00863BFB"/>
    <w:rsid w:val="00863C06"/>
    <w:rsid w:val="00864595"/>
    <w:rsid w:val="00864F4D"/>
    <w:rsid w:val="00864FD7"/>
    <w:rsid w:val="008654C1"/>
    <w:rsid w:val="008655D7"/>
    <w:rsid w:val="00865938"/>
    <w:rsid w:val="00865AFD"/>
    <w:rsid w:val="00866191"/>
    <w:rsid w:val="00866334"/>
    <w:rsid w:val="00866736"/>
    <w:rsid w:val="00866C01"/>
    <w:rsid w:val="00866E21"/>
    <w:rsid w:val="00867271"/>
    <w:rsid w:val="00867353"/>
    <w:rsid w:val="008674EF"/>
    <w:rsid w:val="0086769A"/>
    <w:rsid w:val="00867898"/>
    <w:rsid w:val="00867923"/>
    <w:rsid w:val="0087030A"/>
    <w:rsid w:val="00870325"/>
    <w:rsid w:val="008708C4"/>
    <w:rsid w:val="00870A97"/>
    <w:rsid w:val="00870DB2"/>
    <w:rsid w:val="008710DF"/>
    <w:rsid w:val="00871841"/>
    <w:rsid w:val="008718F5"/>
    <w:rsid w:val="008722AB"/>
    <w:rsid w:val="00872304"/>
    <w:rsid w:val="008723A9"/>
    <w:rsid w:val="008723F9"/>
    <w:rsid w:val="0087247F"/>
    <w:rsid w:val="00872979"/>
    <w:rsid w:val="00872A36"/>
    <w:rsid w:val="00872D5A"/>
    <w:rsid w:val="00873311"/>
    <w:rsid w:val="00873464"/>
    <w:rsid w:val="00873839"/>
    <w:rsid w:val="00873B00"/>
    <w:rsid w:val="00873CDE"/>
    <w:rsid w:val="00873D6F"/>
    <w:rsid w:val="00873DF3"/>
    <w:rsid w:val="00873FED"/>
    <w:rsid w:val="0087455C"/>
    <w:rsid w:val="00874F03"/>
    <w:rsid w:val="00875093"/>
    <w:rsid w:val="008750F7"/>
    <w:rsid w:val="00875201"/>
    <w:rsid w:val="008754C7"/>
    <w:rsid w:val="008759CF"/>
    <w:rsid w:val="00875E22"/>
    <w:rsid w:val="00875E58"/>
    <w:rsid w:val="00875EB5"/>
    <w:rsid w:val="00875EEE"/>
    <w:rsid w:val="00876F79"/>
    <w:rsid w:val="00877079"/>
    <w:rsid w:val="008775E1"/>
    <w:rsid w:val="00877B23"/>
    <w:rsid w:val="00877BC6"/>
    <w:rsid w:val="00877E45"/>
    <w:rsid w:val="008803AE"/>
    <w:rsid w:val="008806BE"/>
    <w:rsid w:val="0088085B"/>
    <w:rsid w:val="00880BD9"/>
    <w:rsid w:val="00880D91"/>
    <w:rsid w:val="00881565"/>
    <w:rsid w:val="00881753"/>
    <w:rsid w:val="00881B3C"/>
    <w:rsid w:val="008821B4"/>
    <w:rsid w:val="008835E3"/>
    <w:rsid w:val="0088363B"/>
    <w:rsid w:val="008836D6"/>
    <w:rsid w:val="0088395B"/>
    <w:rsid w:val="0088450F"/>
    <w:rsid w:val="00884A8B"/>
    <w:rsid w:val="00884B01"/>
    <w:rsid w:val="0088500D"/>
    <w:rsid w:val="00885B49"/>
    <w:rsid w:val="00885BFB"/>
    <w:rsid w:val="008861FC"/>
    <w:rsid w:val="00886857"/>
    <w:rsid w:val="00886F53"/>
    <w:rsid w:val="00887449"/>
    <w:rsid w:val="00887851"/>
    <w:rsid w:val="008878E6"/>
    <w:rsid w:val="00887B50"/>
    <w:rsid w:val="00887C82"/>
    <w:rsid w:val="00887DD7"/>
    <w:rsid w:val="00887E15"/>
    <w:rsid w:val="00887FA8"/>
    <w:rsid w:val="00890146"/>
    <w:rsid w:val="00890307"/>
    <w:rsid w:val="0089049E"/>
    <w:rsid w:val="00890CFE"/>
    <w:rsid w:val="0089105B"/>
    <w:rsid w:val="008910B4"/>
    <w:rsid w:val="0089128E"/>
    <w:rsid w:val="00891898"/>
    <w:rsid w:val="0089249F"/>
    <w:rsid w:val="008930B8"/>
    <w:rsid w:val="00893CC0"/>
    <w:rsid w:val="00893D2F"/>
    <w:rsid w:val="00894310"/>
    <w:rsid w:val="008947AF"/>
    <w:rsid w:val="00894F46"/>
    <w:rsid w:val="0089505D"/>
    <w:rsid w:val="00895324"/>
    <w:rsid w:val="008953CB"/>
    <w:rsid w:val="00895534"/>
    <w:rsid w:val="00895891"/>
    <w:rsid w:val="00895E4D"/>
    <w:rsid w:val="00896446"/>
    <w:rsid w:val="00896468"/>
    <w:rsid w:val="00896490"/>
    <w:rsid w:val="00896751"/>
    <w:rsid w:val="00896853"/>
    <w:rsid w:val="00896945"/>
    <w:rsid w:val="00897622"/>
    <w:rsid w:val="00897E8C"/>
    <w:rsid w:val="008A028E"/>
    <w:rsid w:val="008A0363"/>
    <w:rsid w:val="008A08B7"/>
    <w:rsid w:val="008A0AB6"/>
    <w:rsid w:val="008A0C11"/>
    <w:rsid w:val="008A1349"/>
    <w:rsid w:val="008A1C0C"/>
    <w:rsid w:val="008A246C"/>
    <w:rsid w:val="008A2590"/>
    <w:rsid w:val="008A2C08"/>
    <w:rsid w:val="008A2E19"/>
    <w:rsid w:val="008A390F"/>
    <w:rsid w:val="008A39B6"/>
    <w:rsid w:val="008A3C65"/>
    <w:rsid w:val="008A4044"/>
    <w:rsid w:val="008A4493"/>
    <w:rsid w:val="008A4991"/>
    <w:rsid w:val="008A4A9C"/>
    <w:rsid w:val="008A4BF9"/>
    <w:rsid w:val="008A4E1A"/>
    <w:rsid w:val="008A4F1D"/>
    <w:rsid w:val="008A5457"/>
    <w:rsid w:val="008A5984"/>
    <w:rsid w:val="008A5D18"/>
    <w:rsid w:val="008A5E22"/>
    <w:rsid w:val="008A6712"/>
    <w:rsid w:val="008A6DBC"/>
    <w:rsid w:val="008A772F"/>
    <w:rsid w:val="008B027F"/>
    <w:rsid w:val="008B02DE"/>
    <w:rsid w:val="008B039A"/>
    <w:rsid w:val="008B0A14"/>
    <w:rsid w:val="008B1CD6"/>
    <w:rsid w:val="008B2248"/>
    <w:rsid w:val="008B25F2"/>
    <w:rsid w:val="008B295C"/>
    <w:rsid w:val="008B2AF8"/>
    <w:rsid w:val="008B335D"/>
    <w:rsid w:val="008B3A4B"/>
    <w:rsid w:val="008B3E0A"/>
    <w:rsid w:val="008B3E90"/>
    <w:rsid w:val="008B449C"/>
    <w:rsid w:val="008B4781"/>
    <w:rsid w:val="008B47BD"/>
    <w:rsid w:val="008B4C9D"/>
    <w:rsid w:val="008B4D64"/>
    <w:rsid w:val="008B4D68"/>
    <w:rsid w:val="008B4F05"/>
    <w:rsid w:val="008B4FFA"/>
    <w:rsid w:val="008B545D"/>
    <w:rsid w:val="008B57C1"/>
    <w:rsid w:val="008B593C"/>
    <w:rsid w:val="008B5D78"/>
    <w:rsid w:val="008B6C5B"/>
    <w:rsid w:val="008B779E"/>
    <w:rsid w:val="008B77C2"/>
    <w:rsid w:val="008B7920"/>
    <w:rsid w:val="008C027D"/>
    <w:rsid w:val="008C06B1"/>
    <w:rsid w:val="008C1A9D"/>
    <w:rsid w:val="008C1B63"/>
    <w:rsid w:val="008C1C9F"/>
    <w:rsid w:val="008C1ED4"/>
    <w:rsid w:val="008C285E"/>
    <w:rsid w:val="008C2DD6"/>
    <w:rsid w:val="008C2FED"/>
    <w:rsid w:val="008C3446"/>
    <w:rsid w:val="008C374A"/>
    <w:rsid w:val="008C385F"/>
    <w:rsid w:val="008C3964"/>
    <w:rsid w:val="008C3C51"/>
    <w:rsid w:val="008C5023"/>
    <w:rsid w:val="008C517C"/>
    <w:rsid w:val="008C52E2"/>
    <w:rsid w:val="008C55A4"/>
    <w:rsid w:val="008C5AF6"/>
    <w:rsid w:val="008C6347"/>
    <w:rsid w:val="008C66DA"/>
    <w:rsid w:val="008C69FB"/>
    <w:rsid w:val="008C6E7A"/>
    <w:rsid w:val="008C7698"/>
    <w:rsid w:val="008C76FF"/>
    <w:rsid w:val="008C7936"/>
    <w:rsid w:val="008C7FB0"/>
    <w:rsid w:val="008D0E30"/>
    <w:rsid w:val="008D1190"/>
    <w:rsid w:val="008D140D"/>
    <w:rsid w:val="008D15C6"/>
    <w:rsid w:val="008D1627"/>
    <w:rsid w:val="008D1668"/>
    <w:rsid w:val="008D17E5"/>
    <w:rsid w:val="008D1FA4"/>
    <w:rsid w:val="008D22B6"/>
    <w:rsid w:val="008D22F5"/>
    <w:rsid w:val="008D23AC"/>
    <w:rsid w:val="008D258E"/>
    <w:rsid w:val="008D268A"/>
    <w:rsid w:val="008D26D9"/>
    <w:rsid w:val="008D2850"/>
    <w:rsid w:val="008D2FBA"/>
    <w:rsid w:val="008D37CC"/>
    <w:rsid w:val="008D3DE9"/>
    <w:rsid w:val="008D408C"/>
    <w:rsid w:val="008D40A4"/>
    <w:rsid w:val="008D41C3"/>
    <w:rsid w:val="008D4E9F"/>
    <w:rsid w:val="008D4EEE"/>
    <w:rsid w:val="008D51A8"/>
    <w:rsid w:val="008D52DD"/>
    <w:rsid w:val="008D5AE3"/>
    <w:rsid w:val="008D5B7A"/>
    <w:rsid w:val="008D5BC4"/>
    <w:rsid w:val="008D5CFD"/>
    <w:rsid w:val="008D613C"/>
    <w:rsid w:val="008D6830"/>
    <w:rsid w:val="008D6A30"/>
    <w:rsid w:val="008D6E0A"/>
    <w:rsid w:val="008D6F65"/>
    <w:rsid w:val="008D7493"/>
    <w:rsid w:val="008E00A5"/>
    <w:rsid w:val="008E01EA"/>
    <w:rsid w:val="008E03FC"/>
    <w:rsid w:val="008E0A5A"/>
    <w:rsid w:val="008E115F"/>
    <w:rsid w:val="008E1233"/>
    <w:rsid w:val="008E1430"/>
    <w:rsid w:val="008E1D05"/>
    <w:rsid w:val="008E235D"/>
    <w:rsid w:val="008E2544"/>
    <w:rsid w:val="008E26CB"/>
    <w:rsid w:val="008E28AD"/>
    <w:rsid w:val="008E2C23"/>
    <w:rsid w:val="008E2C4C"/>
    <w:rsid w:val="008E2DC4"/>
    <w:rsid w:val="008E2E45"/>
    <w:rsid w:val="008E5102"/>
    <w:rsid w:val="008E60E1"/>
    <w:rsid w:val="008E625E"/>
    <w:rsid w:val="008E65AA"/>
    <w:rsid w:val="008E6732"/>
    <w:rsid w:val="008E6D8A"/>
    <w:rsid w:val="008F0620"/>
    <w:rsid w:val="008F0A14"/>
    <w:rsid w:val="008F0EFE"/>
    <w:rsid w:val="008F0F13"/>
    <w:rsid w:val="008F1411"/>
    <w:rsid w:val="008F1AB5"/>
    <w:rsid w:val="008F1F92"/>
    <w:rsid w:val="008F23CB"/>
    <w:rsid w:val="008F2483"/>
    <w:rsid w:val="008F25B3"/>
    <w:rsid w:val="008F2CF8"/>
    <w:rsid w:val="008F2E2D"/>
    <w:rsid w:val="008F2E3D"/>
    <w:rsid w:val="008F2F9E"/>
    <w:rsid w:val="008F2FA9"/>
    <w:rsid w:val="008F314B"/>
    <w:rsid w:val="008F34E9"/>
    <w:rsid w:val="008F3EF1"/>
    <w:rsid w:val="008F5DC8"/>
    <w:rsid w:val="008F61DD"/>
    <w:rsid w:val="008F6320"/>
    <w:rsid w:val="008F653D"/>
    <w:rsid w:val="008F7106"/>
    <w:rsid w:val="008F7E28"/>
    <w:rsid w:val="00900DAF"/>
    <w:rsid w:val="00901014"/>
    <w:rsid w:val="009011C8"/>
    <w:rsid w:val="0090138A"/>
    <w:rsid w:val="00901455"/>
    <w:rsid w:val="0090161C"/>
    <w:rsid w:val="009018A0"/>
    <w:rsid w:val="00902233"/>
    <w:rsid w:val="009029AC"/>
    <w:rsid w:val="00902A38"/>
    <w:rsid w:val="00902C85"/>
    <w:rsid w:val="00902D5A"/>
    <w:rsid w:val="009032B6"/>
    <w:rsid w:val="0090370B"/>
    <w:rsid w:val="0090408D"/>
    <w:rsid w:val="00904AC9"/>
    <w:rsid w:val="00904DA5"/>
    <w:rsid w:val="00905056"/>
    <w:rsid w:val="009051A9"/>
    <w:rsid w:val="00905441"/>
    <w:rsid w:val="0090568D"/>
    <w:rsid w:val="009058D8"/>
    <w:rsid w:val="00905B8E"/>
    <w:rsid w:val="00905C0B"/>
    <w:rsid w:val="00906641"/>
    <w:rsid w:val="009068AD"/>
    <w:rsid w:val="009069E3"/>
    <w:rsid w:val="0090742A"/>
    <w:rsid w:val="0090747D"/>
    <w:rsid w:val="00907537"/>
    <w:rsid w:val="00907EA9"/>
    <w:rsid w:val="00910007"/>
    <w:rsid w:val="0091055C"/>
    <w:rsid w:val="00910813"/>
    <w:rsid w:val="00910885"/>
    <w:rsid w:val="00910A2A"/>
    <w:rsid w:val="00911202"/>
    <w:rsid w:val="00911275"/>
    <w:rsid w:val="00911350"/>
    <w:rsid w:val="009113A5"/>
    <w:rsid w:val="00911700"/>
    <w:rsid w:val="00911729"/>
    <w:rsid w:val="00911BDB"/>
    <w:rsid w:val="00911DAA"/>
    <w:rsid w:val="00911DF5"/>
    <w:rsid w:val="00911FB9"/>
    <w:rsid w:val="009120EB"/>
    <w:rsid w:val="00912382"/>
    <w:rsid w:val="00912548"/>
    <w:rsid w:val="009129A8"/>
    <w:rsid w:val="00912A9C"/>
    <w:rsid w:val="00912C44"/>
    <w:rsid w:val="00913437"/>
    <w:rsid w:val="0091411F"/>
    <w:rsid w:val="00914D7C"/>
    <w:rsid w:val="00914DCF"/>
    <w:rsid w:val="00914F24"/>
    <w:rsid w:val="00915430"/>
    <w:rsid w:val="00915851"/>
    <w:rsid w:val="00915F4E"/>
    <w:rsid w:val="0091686B"/>
    <w:rsid w:val="00916CF4"/>
    <w:rsid w:val="00916D6C"/>
    <w:rsid w:val="00916DFC"/>
    <w:rsid w:val="00916F22"/>
    <w:rsid w:val="00917379"/>
    <w:rsid w:val="009175A5"/>
    <w:rsid w:val="0091766A"/>
    <w:rsid w:val="009176FE"/>
    <w:rsid w:val="0092025D"/>
    <w:rsid w:val="00920C39"/>
    <w:rsid w:val="00921EBE"/>
    <w:rsid w:val="0092264B"/>
    <w:rsid w:val="0092279A"/>
    <w:rsid w:val="00922B2B"/>
    <w:rsid w:val="00923740"/>
    <w:rsid w:val="00923867"/>
    <w:rsid w:val="00923923"/>
    <w:rsid w:val="00923A5B"/>
    <w:rsid w:val="00923AB4"/>
    <w:rsid w:val="00923CD1"/>
    <w:rsid w:val="009245B9"/>
    <w:rsid w:val="00924BE4"/>
    <w:rsid w:val="00924EA1"/>
    <w:rsid w:val="0092510D"/>
    <w:rsid w:val="009251F0"/>
    <w:rsid w:val="00925979"/>
    <w:rsid w:val="00925FE9"/>
    <w:rsid w:val="0092609E"/>
    <w:rsid w:val="00926106"/>
    <w:rsid w:val="009261EB"/>
    <w:rsid w:val="00926353"/>
    <w:rsid w:val="00926617"/>
    <w:rsid w:val="00926861"/>
    <w:rsid w:val="00926986"/>
    <w:rsid w:val="00926A0B"/>
    <w:rsid w:val="00926EF3"/>
    <w:rsid w:val="00927C8F"/>
    <w:rsid w:val="00927E97"/>
    <w:rsid w:val="009300B2"/>
    <w:rsid w:val="0093086B"/>
    <w:rsid w:val="00930B95"/>
    <w:rsid w:val="00930CC9"/>
    <w:rsid w:val="00930DBB"/>
    <w:rsid w:val="00930FF9"/>
    <w:rsid w:val="0093100C"/>
    <w:rsid w:val="00931198"/>
    <w:rsid w:val="009312DD"/>
    <w:rsid w:val="009313C6"/>
    <w:rsid w:val="00932502"/>
    <w:rsid w:val="00932603"/>
    <w:rsid w:val="00932C05"/>
    <w:rsid w:val="00932D6C"/>
    <w:rsid w:val="0093362F"/>
    <w:rsid w:val="00933E3A"/>
    <w:rsid w:val="00933E7A"/>
    <w:rsid w:val="009341F4"/>
    <w:rsid w:val="009348AA"/>
    <w:rsid w:val="00934DFD"/>
    <w:rsid w:val="009363AF"/>
    <w:rsid w:val="009366D2"/>
    <w:rsid w:val="00936F24"/>
    <w:rsid w:val="009373D4"/>
    <w:rsid w:val="0093743D"/>
    <w:rsid w:val="0093787E"/>
    <w:rsid w:val="00937948"/>
    <w:rsid w:val="00937C95"/>
    <w:rsid w:val="00937D17"/>
    <w:rsid w:val="00940690"/>
    <w:rsid w:val="00940BD4"/>
    <w:rsid w:val="00940DAF"/>
    <w:rsid w:val="00940DC5"/>
    <w:rsid w:val="0094104B"/>
    <w:rsid w:val="009417CE"/>
    <w:rsid w:val="00941B43"/>
    <w:rsid w:val="00941CF5"/>
    <w:rsid w:val="00941F82"/>
    <w:rsid w:val="00942129"/>
    <w:rsid w:val="00942289"/>
    <w:rsid w:val="00942302"/>
    <w:rsid w:val="009429FB"/>
    <w:rsid w:val="00943376"/>
    <w:rsid w:val="00943894"/>
    <w:rsid w:val="00944216"/>
    <w:rsid w:val="009446CC"/>
    <w:rsid w:val="00944AE7"/>
    <w:rsid w:val="00944E1B"/>
    <w:rsid w:val="00944ED6"/>
    <w:rsid w:val="009451C5"/>
    <w:rsid w:val="00945568"/>
    <w:rsid w:val="00945E37"/>
    <w:rsid w:val="009467BC"/>
    <w:rsid w:val="00946C77"/>
    <w:rsid w:val="00947447"/>
    <w:rsid w:val="00947912"/>
    <w:rsid w:val="00947AAD"/>
    <w:rsid w:val="00947B38"/>
    <w:rsid w:val="00947EA3"/>
    <w:rsid w:val="00947F73"/>
    <w:rsid w:val="00950083"/>
    <w:rsid w:val="00950A3F"/>
    <w:rsid w:val="00950F47"/>
    <w:rsid w:val="00951327"/>
    <w:rsid w:val="0095144F"/>
    <w:rsid w:val="00951845"/>
    <w:rsid w:val="0095203F"/>
    <w:rsid w:val="009525F0"/>
    <w:rsid w:val="0095265D"/>
    <w:rsid w:val="00952C7C"/>
    <w:rsid w:val="00952E26"/>
    <w:rsid w:val="0095384F"/>
    <w:rsid w:val="00953908"/>
    <w:rsid w:val="00953D4C"/>
    <w:rsid w:val="00953F1E"/>
    <w:rsid w:val="00954D49"/>
    <w:rsid w:val="00954FF1"/>
    <w:rsid w:val="009551D6"/>
    <w:rsid w:val="009551DF"/>
    <w:rsid w:val="00955621"/>
    <w:rsid w:val="00955745"/>
    <w:rsid w:val="00955AF2"/>
    <w:rsid w:val="00955EBF"/>
    <w:rsid w:val="00956263"/>
    <w:rsid w:val="00956BEF"/>
    <w:rsid w:val="00957BEB"/>
    <w:rsid w:val="00957D3E"/>
    <w:rsid w:val="00957D5C"/>
    <w:rsid w:val="00960C65"/>
    <w:rsid w:val="00960E06"/>
    <w:rsid w:val="00960FE2"/>
    <w:rsid w:val="0096187C"/>
    <w:rsid w:val="009622C7"/>
    <w:rsid w:val="009626AC"/>
    <w:rsid w:val="0096289E"/>
    <w:rsid w:val="00962F92"/>
    <w:rsid w:val="0096343D"/>
    <w:rsid w:val="00963649"/>
    <w:rsid w:val="00963B77"/>
    <w:rsid w:val="0096474A"/>
    <w:rsid w:val="00964969"/>
    <w:rsid w:val="00964E28"/>
    <w:rsid w:val="0096523F"/>
    <w:rsid w:val="009652C6"/>
    <w:rsid w:val="00966031"/>
    <w:rsid w:val="00966138"/>
    <w:rsid w:val="00966337"/>
    <w:rsid w:val="00966E75"/>
    <w:rsid w:val="00966F98"/>
    <w:rsid w:val="009675EF"/>
    <w:rsid w:val="00967879"/>
    <w:rsid w:val="00967991"/>
    <w:rsid w:val="00967E9C"/>
    <w:rsid w:val="00970535"/>
    <w:rsid w:val="00970DDF"/>
    <w:rsid w:val="009712E7"/>
    <w:rsid w:val="00972A3E"/>
    <w:rsid w:val="00972AC8"/>
    <w:rsid w:val="0097349E"/>
    <w:rsid w:val="009736F0"/>
    <w:rsid w:val="00974268"/>
    <w:rsid w:val="00974361"/>
    <w:rsid w:val="0097468F"/>
    <w:rsid w:val="00974774"/>
    <w:rsid w:val="00974997"/>
    <w:rsid w:val="00974DD5"/>
    <w:rsid w:val="009756C6"/>
    <w:rsid w:val="00975CF0"/>
    <w:rsid w:val="00976266"/>
    <w:rsid w:val="00976ACC"/>
    <w:rsid w:val="00976B6F"/>
    <w:rsid w:val="00976DAC"/>
    <w:rsid w:val="00976E0F"/>
    <w:rsid w:val="00976F06"/>
    <w:rsid w:val="0098049B"/>
    <w:rsid w:val="00980971"/>
    <w:rsid w:val="00980A9D"/>
    <w:rsid w:val="00980E4F"/>
    <w:rsid w:val="00980F6A"/>
    <w:rsid w:val="00981070"/>
    <w:rsid w:val="009810BD"/>
    <w:rsid w:val="00981C10"/>
    <w:rsid w:val="00981E2B"/>
    <w:rsid w:val="0098215D"/>
    <w:rsid w:val="009821DE"/>
    <w:rsid w:val="00982653"/>
    <w:rsid w:val="00982C1E"/>
    <w:rsid w:val="00983F9F"/>
    <w:rsid w:val="009842D7"/>
    <w:rsid w:val="00984330"/>
    <w:rsid w:val="00984BB2"/>
    <w:rsid w:val="00984C78"/>
    <w:rsid w:val="00984E4E"/>
    <w:rsid w:val="009853E7"/>
    <w:rsid w:val="00985651"/>
    <w:rsid w:val="009856B0"/>
    <w:rsid w:val="00985A94"/>
    <w:rsid w:val="00985ADB"/>
    <w:rsid w:val="00985C0C"/>
    <w:rsid w:val="00985DA2"/>
    <w:rsid w:val="00986131"/>
    <w:rsid w:val="009863D7"/>
    <w:rsid w:val="009865F6"/>
    <w:rsid w:val="009875E6"/>
    <w:rsid w:val="009877C8"/>
    <w:rsid w:val="00987F41"/>
    <w:rsid w:val="00990290"/>
    <w:rsid w:val="00990B32"/>
    <w:rsid w:val="00991190"/>
    <w:rsid w:val="009919C9"/>
    <w:rsid w:val="00992019"/>
    <w:rsid w:val="009921A8"/>
    <w:rsid w:val="009923DD"/>
    <w:rsid w:val="00992710"/>
    <w:rsid w:val="00992FEA"/>
    <w:rsid w:val="00993477"/>
    <w:rsid w:val="00993771"/>
    <w:rsid w:val="00993D6D"/>
    <w:rsid w:val="00993E9B"/>
    <w:rsid w:val="009940D7"/>
    <w:rsid w:val="0099456D"/>
    <w:rsid w:val="009945DC"/>
    <w:rsid w:val="0099477F"/>
    <w:rsid w:val="00994BE0"/>
    <w:rsid w:val="00994DCE"/>
    <w:rsid w:val="00995855"/>
    <w:rsid w:val="00995E0D"/>
    <w:rsid w:val="0099631A"/>
    <w:rsid w:val="00996ACF"/>
    <w:rsid w:val="00996CC4"/>
    <w:rsid w:val="00997773"/>
    <w:rsid w:val="00997BA8"/>
    <w:rsid w:val="00997E79"/>
    <w:rsid w:val="009A0677"/>
    <w:rsid w:val="009A0742"/>
    <w:rsid w:val="009A07EA"/>
    <w:rsid w:val="009A1021"/>
    <w:rsid w:val="009A15C3"/>
    <w:rsid w:val="009A1DEE"/>
    <w:rsid w:val="009A1E9D"/>
    <w:rsid w:val="009A2321"/>
    <w:rsid w:val="009A2679"/>
    <w:rsid w:val="009A2755"/>
    <w:rsid w:val="009A27F9"/>
    <w:rsid w:val="009A2C4E"/>
    <w:rsid w:val="009A3137"/>
    <w:rsid w:val="009A3631"/>
    <w:rsid w:val="009A3788"/>
    <w:rsid w:val="009A3BEE"/>
    <w:rsid w:val="009A3D2C"/>
    <w:rsid w:val="009A3D99"/>
    <w:rsid w:val="009A41F6"/>
    <w:rsid w:val="009A46B3"/>
    <w:rsid w:val="009A5099"/>
    <w:rsid w:val="009A53CA"/>
    <w:rsid w:val="009A55E9"/>
    <w:rsid w:val="009A5610"/>
    <w:rsid w:val="009A586D"/>
    <w:rsid w:val="009A6609"/>
    <w:rsid w:val="009A6A37"/>
    <w:rsid w:val="009A7563"/>
    <w:rsid w:val="009B001E"/>
    <w:rsid w:val="009B0284"/>
    <w:rsid w:val="009B041B"/>
    <w:rsid w:val="009B05FA"/>
    <w:rsid w:val="009B0A31"/>
    <w:rsid w:val="009B0A86"/>
    <w:rsid w:val="009B10BE"/>
    <w:rsid w:val="009B1365"/>
    <w:rsid w:val="009B13FD"/>
    <w:rsid w:val="009B1B36"/>
    <w:rsid w:val="009B24F5"/>
    <w:rsid w:val="009B282E"/>
    <w:rsid w:val="009B2AF6"/>
    <w:rsid w:val="009B2B2D"/>
    <w:rsid w:val="009B2B50"/>
    <w:rsid w:val="009B30E7"/>
    <w:rsid w:val="009B3797"/>
    <w:rsid w:val="009B3A40"/>
    <w:rsid w:val="009B3AC5"/>
    <w:rsid w:val="009B469E"/>
    <w:rsid w:val="009B4C14"/>
    <w:rsid w:val="009B4DE4"/>
    <w:rsid w:val="009B4E77"/>
    <w:rsid w:val="009B56EE"/>
    <w:rsid w:val="009B57BE"/>
    <w:rsid w:val="009B5848"/>
    <w:rsid w:val="009B5D7B"/>
    <w:rsid w:val="009B6601"/>
    <w:rsid w:val="009B7EBD"/>
    <w:rsid w:val="009B7FEB"/>
    <w:rsid w:val="009C0200"/>
    <w:rsid w:val="009C0414"/>
    <w:rsid w:val="009C060C"/>
    <w:rsid w:val="009C072B"/>
    <w:rsid w:val="009C0744"/>
    <w:rsid w:val="009C0F67"/>
    <w:rsid w:val="009C0F84"/>
    <w:rsid w:val="009C1588"/>
    <w:rsid w:val="009C1773"/>
    <w:rsid w:val="009C1F57"/>
    <w:rsid w:val="009C2013"/>
    <w:rsid w:val="009C24CD"/>
    <w:rsid w:val="009C2B9A"/>
    <w:rsid w:val="009C2DE5"/>
    <w:rsid w:val="009C2FE1"/>
    <w:rsid w:val="009C44E9"/>
    <w:rsid w:val="009C458E"/>
    <w:rsid w:val="009C46A8"/>
    <w:rsid w:val="009C4CA0"/>
    <w:rsid w:val="009C53AE"/>
    <w:rsid w:val="009C5913"/>
    <w:rsid w:val="009C632C"/>
    <w:rsid w:val="009C6333"/>
    <w:rsid w:val="009C6803"/>
    <w:rsid w:val="009C6DE3"/>
    <w:rsid w:val="009D0063"/>
    <w:rsid w:val="009D04C9"/>
    <w:rsid w:val="009D0DE8"/>
    <w:rsid w:val="009D16D3"/>
    <w:rsid w:val="009D1703"/>
    <w:rsid w:val="009D2242"/>
    <w:rsid w:val="009D2693"/>
    <w:rsid w:val="009D2B12"/>
    <w:rsid w:val="009D2DF2"/>
    <w:rsid w:val="009D31CB"/>
    <w:rsid w:val="009D31F7"/>
    <w:rsid w:val="009D349A"/>
    <w:rsid w:val="009D3531"/>
    <w:rsid w:val="009D364C"/>
    <w:rsid w:val="009D36C1"/>
    <w:rsid w:val="009D382C"/>
    <w:rsid w:val="009D3B44"/>
    <w:rsid w:val="009D3B84"/>
    <w:rsid w:val="009D3BBB"/>
    <w:rsid w:val="009D3F77"/>
    <w:rsid w:val="009D44B2"/>
    <w:rsid w:val="009D4A9C"/>
    <w:rsid w:val="009D4D7F"/>
    <w:rsid w:val="009D5000"/>
    <w:rsid w:val="009D5015"/>
    <w:rsid w:val="009D51BB"/>
    <w:rsid w:val="009D58CB"/>
    <w:rsid w:val="009D5CFE"/>
    <w:rsid w:val="009D5D2E"/>
    <w:rsid w:val="009D634A"/>
    <w:rsid w:val="009D68E0"/>
    <w:rsid w:val="009D6997"/>
    <w:rsid w:val="009D6B53"/>
    <w:rsid w:val="009D7003"/>
    <w:rsid w:val="009D746E"/>
    <w:rsid w:val="009D748F"/>
    <w:rsid w:val="009E061C"/>
    <w:rsid w:val="009E0680"/>
    <w:rsid w:val="009E0E26"/>
    <w:rsid w:val="009E102A"/>
    <w:rsid w:val="009E1142"/>
    <w:rsid w:val="009E119D"/>
    <w:rsid w:val="009E1FF4"/>
    <w:rsid w:val="009E2196"/>
    <w:rsid w:val="009E225F"/>
    <w:rsid w:val="009E245F"/>
    <w:rsid w:val="009E2670"/>
    <w:rsid w:val="009E27CB"/>
    <w:rsid w:val="009E291D"/>
    <w:rsid w:val="009E3493"/>
    <w:rsid w:val="009E3511"/>
    <w:rsid w:val="009E3B8E"/>
    <w:rsid w:val="009E40F6"/>
    <w:rsid w:val="009E4996"/>
    <w:rsid w:val="009E4B0A"/>
    <w:rsid w:val="009E518A"/>
    <w:rsid w:val="009E5370"/>
    <w:rsid w:val="009E53F2"/>
    <w:rsid w:val="009E5526"/>
    <w:rsid w:val="009E56F3"/>
    <w:rsid w:val="009E577B"/>
    <w:rsid w:val="009E638D"/>
    <w:rsid w:val="009E65E1"/>
    <w:rsid w:val="009E70CD"/>
    <w:rsid w:val="009E7142"/>
    <w:rsid w:val="009E71F0"/>
    <w:rsid w:val="009E7424"/>
    <w:rsid w:val="009E7907"/>
    <w:rsid w:val="009F06E1"/>
    <w:rsid w:val="009F06F2"/>
    <w:rsid w:val="009F0AA1"/>
    <w:rsid w:val="009F0B08"/>
    <w:rsid w:val="009F0E3F"/>
    <w:rsid w:val="009F0F90"/>
    <w:rsid w:val="009F16D8"/>
    <w:rsid w:val="009F1995"/>
    <w:rsid w:val="009F20F7"/>
    <w:rsid w:val="009F28F8"/>
    <w:rsid w:val="009F2B3C"/>
    <w:rsid w:val="009F3149"/>
    <w:rsid w:val="009F3237"/>
    <w:rsid w:val="009F3248"/>
    <w:rsid w:val="009F3A77"/>
    <w:rsid w:val="009F3E56"/>
    <w:rsid w:val="009F4260"/>
    <w:rsid w:val="009F437B"/>
    <w:rsid w:val="009F4B46"/>
    <w:rsid w:val="009F530F"/>
    <w:rsid w:val="009F57B6"/>
    <w:rsid w:val="009F5A91"/>
    <w:rsid w:val="009F5B87"/>
    <w:rsid w:val="009F5C63"/>
    <w:rsid w:val="009F5E65"/>
    <w:rsid w:val="009F6519"/>
    <w:rsid w:val="009F65DD"/>
    <w:rsid w:val="009F66AE"/>
    <w:rsid w:val="009F6D48"/>
    <w:rsid w:val="009F710C"/>
    <w:rsid w:val="009F7700"/>
    <w:rsid w:val="009F786F"/>
    <w:rsid w:val="009F78C9"/>
    <w:rsid w:val="00A002AB"/>
    <w:rsid w:val="00A003B1"/>
    <w:rsid w:val="00A005FF"/>
    <w:rsid w:val="00A00623"/>
    <w:rsid w:val="00A006E3"/>
    <w:rsid w:val="00A009A7"/>
    <w:rsid w:val="00A00BA8"/>
    <w:rsid w:val="00A00C08"/>
    <w:rsid w:val="00A00C19"/>
    <w:rsid w:val="00A00D98"/>
    <w:rsid w:val="00A00FFC"/>
    <w:rsid w:val="00A01547"/>
    <w:rsid w:val="00A01969"/>
    <w:rsid w:val="00A01B00"/>
    <w:rsid w:val="00A01B98"/>
    <w:rsid w:val="00A01FE8"/>
    <w:rsid w:val="00A01FEA"/>
    <w:rsid w:val="00A0207E"/>
    <w:rsid w:val="00A02153"/>
    <w:rsid w:val="00A0285B"/>
    <w:rsid w:val="00A02DA2"/>
    <w:rsid w:val="00A02DDC"/>
    <w:rsid w:val="00A032FD"/>
    <w:rsid w:val="00A03705"/>
    <w:rsid w:val="00A03B14"/>
    <w:rsid w:val="00A04193"/>
    <w:rsid w:val="00A0421E"/>
    <w:rsid w:val="00A04445"/>
    <w:rsid w:val="00A045A2"/>
    <w:rsid w:val="00A04BDE"/>
    <w:rsid w:val="00A0525A"/>
    <w:rsid w:val="00A054B1"/>
    <w:rsid w:val="00A05B14"/>
    <w:rsid w:val="00A05CA9"/>
    <w:rsid w:val="00A06291"/>
    <w:rsid w:val="00A065B6"/>
    <w:rsid w:val="00A06983"/>
    <w:rsid w:val="00A06C8E"/>
    <w:rsid w:val="00A07046"/>
    <w:rsid w:val="00A07237"/>
    <w:rsid w:val="00A07ABD"/>
    <w:rsid w:val="00A07EEA"/>
    <w:rsid w:val="00A105CF"/>
    <w:rsid w:val="00A10628"/>
    <w:rsid w:val="00A10826"/>
    <w:rsid w:val="00A10EE6"/>
    <w:rsid w:val="00A10F34"/>
    <w:rsid w:val="00A116FA"/>
    <w:rsid w:val="00A1173C"/>
    <w:rsid w:val="00A11744"/>
    <w:rsid w:val="00A1176B"/>
    <w:rsid w:val="00A1188C"/>
    <w:rsid w:val="00A1197F"/>
    <w:rsid w:val="00A11B18"/>
    <w:rsid w:val="00A12572"/>
    <w:rsid w:val="00A12C0F"/>
    <w:rsid w:val="00A12C9D"/>
    <w:rsid w:val="00A12F39"/>
    <w:rsid w:val="00A131A6"/>
    <w:rsid w:val="00A136A4"/>
    <w:rsid w:val="00A13971"/>
    <w:rsid w:val="00A13D4E"/>
    <w:rsid w:val="00A13DC1"/>
    <w:rsid w:val="00A13FA6"/>
    <w:rsid w:val="00A141BC"/>
    <w:rsid w:val="00A14223"/>
    <w:rsid w:val="00A145B9"/>
    <w:rsid w:val="00A14AAD"/>
    <w:rsid w:val="00A14AF8"/>
    <w:rsid w:val="00A156B0"/>
    <w:rsid w:val="00A157F3"/>
    <w:rsid w:val="00A15AF3"/>
    <w:rsid w:val="00A15F4E"/>
    <w:rsid w:val="00A160B5"/>
    <w:rsid w:val="00A161FD"/>
    <w:rsid w:val="00A1658A"/>
    <w:rsid w:val="00A16F2F"/>
    <w:rsid w:val="00A1713E"/>
    <w:rsid w:val="00A171FD"/>
    <w:rsid w:val="00A17320"/>
    <w:rsid w:val="00A17339"/>
    <w:rsid w:val="00A177D1"/>
    <w:rsid w:val="00A17BCC"/>
    <w:rsid w:val="00A20133"/>
    <w:rsid w:val="00A205A7"/>
    <w:rsid w:val="00A208E7"/>
    <w:rsid w:val="00A209BF"/>
    <w:rsid w:val="00A20B5F"/>
    <w:rsid w:val="00A20BFD"/>
    <w:rsid w:val="00A210E9"/>
    <w:rsid w:val="00A211AB"/>
    <w:rsid w:val="00A2187B"/>
    <w:rsid w:val="00A21B64"/>
    <w:rsid w:val="00A21D3F"/>
    <w:rsid w:val="00A2269C"/>
    <w:rsid w:val="00A2271B"/>
    <w:rsid w:val="00A22CDE"/>
    <w:rsid w:val="00A22F99"/>
    <w:rsid w:val="00A232D6"/>
    <w:rsid w:val="00A232F0"/>
    <w:rsid w:val="00A23585"/>
    <w:rsid w:val="00A23C52"/>
    <w:rsid w:val="00A242A8"/>
    <w:rsid w:val="00A2443C"/>
    <w:rsid w:val="00A24A39"/>
    <w:rsid w:val="00A24D4E"/>
    <w:rsid w:val="00A254D5"/>
    <w:rsid w:val="00A25A32"/>
    <w:rsid w:val="00A26C2D"/>
    <w:rsid w:val="00A26DE2"/>
    <w:rsid w:val="00A26EF6"/>
    <w:rsid w:val="00A27BF8"/>
    <w:rsid w:val="00A309E1"/>
    <w:rsid w:val="00A31A02"/>
    <w:rsid w:val="00A31CA4"/>
    <w:rsid w:val="00A321CC"/>
    <w:rsid w:val="00A32395"/>
    <w:rsid w:val="00A32A51"/>
    <w:rsid w:val="00A32BDD"/>
    <w:rsid w:val="00A337D4"/>
    <w:rsid w:val="00A33B87"/>
    <w:rsid w:val="00A342EB"/>
    <w:rsid w:val="00A343B1"/>
    <w:rsid w:val="00A34D19"/>
    <w:rsid w:val="00A35686"/>
    <w:rsid w:val="00A3578E"/>
    <w:rsid w:val="00A35DA3"/>
    <w:rsid w:val="00A35E86"/>
    <w:rsid w:val="00A3603A"/>
    <w:rsid w:val="00A370C2"/>
    <w:rsid w:val="00A37B13"/>
    <w:rsid w:val="00A4020E"/>
    <w:rsid w:val="00A4075E"/>
    <w:rsid w:val="00A408C7"/>
    <w:rsid w:val="00A40D15"/>
    <w:rsid w:val="00A40D3C"/>
    <w:rsid w:val="00A419E0"/>
    <w:rsid w:val="00A42416"/>
    <w:rsid w:val="00A42497"/>
    <w:rsid w:val="00A424B4"/>
    <w:rsid w:val="00A42A31"/>
    <w:rsid w:val="00A43488"/>
    <w:rsid w:val="00A438BD"/>
    <w:rsid w:val="00A43CB9"/>
    <w:rsid w:val="00A43EE9"/>
    <w:rsid w:val="00A442FA"/>
    <w:rsid w:val="00A44B91"/>
    <w:rsid w:val="00A44E12"/>
    <w:rsid w:val="00A45097"/>
    <w:rsid w:val="00A450AF"/>
    <w:rsid w:val="00A45EE7"/>
    <w:rsid w:val="00A461F8"/>
    <w:rsid w:val="00A463D0"/>
    <w:rsid w:val="00A466F3"/>
    <w:rsid w:val="00A4697E"/>
    <w:rsid w:val="00A469EA"/>
    <w:rsid w:val="00A473C9"/>
    <w:rsid w:val="00A4779C"/>
    <w:rsid w:val="00A47862"/>
    <w:rsid w:val="00A47871"/>
    <w:rsid w:val="00A478E7"/>
    <w:rsid w:val="00A479A1"/>
    <w:rsid w:val="00A479B0"/>
    <w:rsid w:val="00A47D9D"/>
    <w:rsid w:val="00A513EE"/>
    <w:rsid w:val="00A5160C"/>
    <w:rsid w:val="00A5219A"/>
    <w:rsid w:val="00A52211"/>
    <w:rsid w:val="00A52602"/>
    <w:rsid w:val="00A527DC"/>
    <w:rsid w:val="00A52CF9"/>
    <w:rsid w:val="00A52DAE"/>
    <w:rsid w:val="00A53337"/>
    <w:rsid w:val="00A535FE"/>
    <w:rsid w:val="00A53822"/>
    <w:rsid w:val="00A5448D"/>
    <w:rsid w:val="00A549B8"/>
    <w:rsid w:val="00A549D6"/>
    <w:rsid w:val="00A54A8E"/>
    <w:rsid w:val="00A54B25"/>
    <w:rsid w:val="00A54DB9"/>
    <w:rsid w:val="00A5552E"/>
    <w:rsid w:val="00A55820"/>
    <w:rsid w:val="00A558B1"/>
    <w:rsid w:val="00A55E1A"/>
    <w:rsid w:val="00A56DC4"/>
    <w:rsid w:val="00A57549"/>
    <w:rsid w:val="00A579AA"/>
    <w:rsid w:val="00A606F2"/>
    <w:rsid w:val="00A60999"/>
    <w:rsid w:val="00A609E8"/>
    <w:rsid w:val="00A6131F"/>
    <w:rsid w:val="00A61482"/>
    <w:rsid w:val="00A61A46"/>
    <w:rsid w:val="00A61A5C"/>
    <w:rsid w:val="00A6218D"/>
    <w:rsid w:val="00A62889"/>
    <w:rsid w:val="00A628CE"/>
    <w:rsid w:val="00A62F55"/>
    <w:rsid w:val="00A63126"/>
    <w:rsid w:val="00A638CB"/>
    <w:rsid w:val="00A63D2C"/>
    <w:rsid w:val="00A640E4"/>
    <w:rsid w:val="00A642B8"/>
    <w:rsid w:val="00A64440"/>
    <w:rsid w:val="00A648A4"/>
    <w:rsid w:val="00A64BAC"/>
    <w:rsid w:val="00A654FF"/>
    <w:rsid w:val="00A65C6D"/>
    <w:rsid w:val="00A662B7"/>
    <w:rsid w:val="00A6636C"/>
    <w:rsid w:val="00A664D1"/>
    <w:rsid w:val="00A66C08"/>
    <w:rsid w:val="00A67070"/>
    <w:rsid w:val="00A677EC"/>
    <w:rsid w:val="00A67C33"/>
    <w:rsid w:val="00A67F25"/>
    <w:rsid w:val="00A67F7D"/>
    <w:rsid w:val="00A7006C"/>
    <w:rsid w:val="00A7025A"/>
    <w:rsid w:val="00A705DA"/>
    <w:rsid w:val="00A708E9"/>
    <w:rsid w:val="00A70B36"/>
    <w:rsid w:val="00A719B2"/>
    <w:rsid w:val="00A71A3B"/>
    <w:rsid w:val="00A71BDC"/>
    <w:rsid w:val="00A71C9B"/>
    <w:rsid w:val="00A72309"/>
    <w:rsid w:val="00A729A6"/>
    <w:rsid w:val="00A72EF5"/>
    <w:rsid w:val="00A731A3"/>
    <w:rsid w:val="00A735E2"/>
    <w:rsid w:val="00A736BA"/>
    <w:rsid w:val="00A73CDF"/>
    <w:rsid w:val="00A73E26"/>
    <w:rsid w:val="00A73E33"/>
    <w:rsid w:val="00A743C9"/>
    <w:rsid w:val="00A74642"/>
    <w:rsid w:val="00A74862"/>
    <w:rsid w:val="00A74A39"/>
    <w:rsid w:val="00A74B77"/>
    <w:rsid w:val="00A74C77"/>
    <w:rsid w:val="00A74D05"/>
    <w:rsid w:val="00A74EAA"/>
    <w:rsid w:val="00A751A0"/>
    <w:rsid w:val="00A752FF"/>
    <w:rsid w:val="00A7544D"/>
    <w:rsid w:val="00A7559E"/>
    <w:rsid w:val="00A75AA1"/>
    <w:rsid w:val="00A75ACA"/>
    <w:rsid w:val="00A76244"/>
    <w:rsid w:val="00A767B9"/>
    <w:rsid w:val="00A768AE"/>
    <w:rsid w:val="00A7692D"/>
    <w:rsid w:val="00A7705A"/>
    <w:rsid w:val="00A77428"/>
    <w:rsid w:val="00A77493"/>
    <w:rsid w:val="00A77566"/>
    <w:rsid w:val="00A775B3"/>
    <w:rsid w:val="00A77993"/>
    <w:rsid w:val="00A77BB8"/>
    <w:rsid w:val="00A80000"/>
    <w:rsid w:val="00A8072A"/>
    <w:rsid w:val="00A80BF5"/>
    <w:rsid w:val="00A80C10"/>
    <w:rsid w:val="00A80D3A"/>
    <w:rsid w:val="00A80D7A"/>
    <w:rsid w:val="00A816C5"/>
    <w:rsid w:val="00A820D7"/>
    <w:rsid w:val="00A822E4"/>
    <w:rsid w:val="00A83780"/>
    <w:rsid w:val="00A83B36"/>
    <w:rsid w:val="00A83D15"/>
    <w:rsid w:val="00A83D57"/>
    <w:rsid w:val="00A83EC9"/>
    <w:rsid w:val="00A84071"/>
    <w:rsid w:val="00A84407"/>
    <w:rsid w:val="00A847A2"/>
    <w:rsid w:val="00A84C95"/>
    <w:rsid w:val="00A84D30"/>
    <w:rsid w:val="00A84E5F"/>
    <w:rsid w:val="00A8519C"/>
    <w:rsid w:val="00A8538F"/>
    <w:rsid w:val="00A8544C"/>
    <w:rsid w:val="00A856F4"/>
    <w:rsid w:val="00A858A0"/>
    <w:rsid w:val="00A8655B"/>
    <w:rsid w:val="00A86A62"/>
    <w:rsid w:val="00A8730B"/>
    <w:rsid w:val="00A878BA"/>
    <w:rsid w:val="00A87930"/>
    <w:rsid w:val="00A87C03"/>
    <w:rsid w:val="00A9028E"/>
    <w:rsid w:val="00A902AE"/>
    <w:rsid w:val="00A90948"/>
    <w:rsid w:val="00A9099B"/>
    <w:rsid w:val="00A90A71"/>
    <w:rsid w:val="00A90CF5"/>
    <w:rsid w:val="00A918B1"/>
    <w:rsid w:val="00A91C21"/>
    <w:rsid w:val="00A91F25"/>
    <w:rsid w:val="00A92331"/>
    <w:rsid w:val="00A9253E"/>
    <w:rsid w:val="00A9275A"/>
    <w:rsid w:val="00A92915"/>
    <w:rsid w:val="00A92BAA"/>
    <w:rsid w:val="00A9370E"/>
    <w:rsid w:val="00A937E3"/>
    <w:rsid w:val="00A93B38"/>
    <w:rsid w:val="00A93D41"/>
    <w:rsid w:val="00A94290"/>
    <w:rsid w:val="00A9477B"/>
    <w:rsid w:val="00A94803"/>
    <w:rsid w:val="00A94809"/>
    <w:rsid w:val="00A950D0"/>
    <w:rsid w:val="00A95161"/>
    <w:rsid w:val="00A954C0"/>
    <w:rsid w:val="00A958BE"/>
    <w:rsid w:val="00A95980"/>
    <w:rsid w:val="00A95DC2"/>
    <w:rsid w:val="00A96329"/>
    <w:rsid w:val="00A9647A"/>
    <w:rsid w:val="00A96B83"/>
    <w:rsid w:val="00A96E15"/>
    <w:rsid w:val="00A9736B"/>
    <w:rsid w:val="00A974A1"/>
    <w:rsid w:val="00A97678"/>
    <w:rsid w:val="00A978D0"/>
    <w:rsid w:val="00A97AB2"/>
    <w:rsid w:val="00A97BAA"/>
    <w:rsid w:val="00A97C1A"/>
    <w:rsid w:val="00A97D85"/>
    <w:rsid w:val="00AA0042"/>
    <w:rsid w:val="00AA00A0"/>
    <w:rsid w:val="00AA074C"/>
    <w:rsid w:val="00AA0863"/>
    <w:rsid w:val="00AA10D7"/>
    <w:rsid w:val="00AA1102"/>
    <w:rsid w:val="00AA12CD"/>
    <w:rsid w:val="00AA13FA"/>
    <w:rsid w:val="00AA1670"/>
    <w:rsid w:val="00AA1A2F"/>
    <w:rsid w:val="00AA1DCD"/>
    <w:rsid w:val="00AA1EEA"/>
    <w:rsid w:val="00AA2095"/>
    <w:rsid w:val="00AA2317"/>
    <w:rsid w:val="00AA2827"/>
    <w:rsid w:val="00AA2D06"/>
    <w:rsid w:val="00AA3083"/>
    <w:rsid w:val="00AA314A"/>
    <w:rsid w:val="00AA31EB"/>
    <w:rsid w:val="00AA38AF"/>
    <w:rsid w:val="00AA3DFF"/>
    <w:rsid w:val="00AA41E9"/>
    <w:rsid w:val="00AA4C0E"/>
    <w:rsid w:val="00AA55B4"/>
    <w:rsid w:val="00AA60BC"/>
    <w:rsid w:val="00AA60EE"/>
    <w:rsid w:val="00AA6308"/>
    <w:rsid w:val="00AA64CA"/>
    <w:rsid w:val="00AA660A"/>
    <w:rsid w:val="00AA768E"/>
    <w:rsid w:val="00AB064F"/>
    <w:rsid w:val="00AB07FA"/>
    <w:rsid w:val="00AB0B80"/>
    <w:rsid w:val="00AB0F69"/>
    <w:rsid w:val="00AB1234"/>
    <w:rsid w:val="00AB14CE"/>
    <w:rsid w:val="00AB240A"/>
    <w:rsid w:val="00AB24AF"/>
    <w:rsid w:val="00AB2865"/>
    <w:rsid w:val="00AB2CDD"/>
    <w:rsid w:val="00AB339F"/>
    <w:rsid w:val="00AB3B32"/>
    <w:rsid w:val="00AB4925"/>
    <w:rsid w:val="00AB52C0"/>
    <w:rsid w:val="00AB52DF"/>
    <w:rsid w:val="00AB5386"/>
    <w:rsid w:val="00AB60C6"/>
    <w:rsid w:val="00AB6878"/>
    <w:rsid w:val="00AB688A"/>
    <w:rsid w:val="00AB7677"/>
    <w:rsid w:val="00AB77F5"/>
    <w:rsid w:val="00AB7A8D"/>
    <w:rsid w:val="00AC0477"/>
    <w:rsid w:val="00AC0593"/>
    <w:rsid w:val="00AC0C80"/>
    <w:rsid w:val="00AC0E53"/>
    <w:rsid w:val="00AC10A7"/>
    <w:rsid w:val="00AC1466"/>
    <w:rsid w:val="00AC1467"/>
    <w:rsid w:val="00AC1521"/>
    <w:rsid w:val="00AC1703"/>
    <w:rsid w:val="00AC1A90"/>
    <w:rsid w:val="00AC1CB0"/>
    <w:rsid w:val="00AC1D64"/>
    <w:rsid w:val="00AC23ED"/>
    <w:rsid w:val="00AC2405"/>
    <w:rsid w:val="00AC328F"/>
    <w:rsid w:val="00AC3403"/>
    <w:rsid w:val="00AC3B15"/>
    <w:rsid w:val="00AC3B97"/>
    <w:rsid w:val="00AC3C61"/>
    <w:rsid w:val="00AC3D2A"/>
    <w:rsid w:val="00AC3D3C"/>
    <w:rsid w:val="00AC3F25"/>
    <w:rsid w:val="00AC3F44"/>
    <w:rsid w:val="00AC4401"/>
    <w:rsid w:val="00AC5686"/>
    <w:rsid w:val="00AC575A"/>
    <w:rsid w:val="00AC58F7"/>
    <w:rsid w:val="00AC59AA"/>
    <w:rsid w:val="00AC66C9"/>
    <w:rsid w:val="00AC6757"/>
    <w:rsid w:val="00AC67EB"/>
    <w:rsid w:val="00AC7351"/>
    <w:rsid w:val="00AC75ED"/>
    <w:rsid w:val="00AC7A26"/>
    <w:rsid w:val="00AC7D1D"/>
    <w:rsid w:val="00AC7E4D"/>
    <w:rsid w:val="00AC7F0E"/>
    <w:rsid w:val="00AD000E"/>
    <w:rsid w:val="00AD0169"/>
    <w:rsid w:val="00AD06C0"/>
    <w:rsid w:val="00AD07B6"/>
    <w:rsid w:val="00AD10E6"/>
    <w:rsid w:val="00AD1544"/>
    <w:rsid w:val="00AD25A0"/>
    <w:rsid w:val="00AD2725"/>
    <w:rsid w:val="00AD28D4"/>
    <w:rsid w:val="00AD2BA7"/>
    <w:rsid w:val="00AD4276"/>
    <w:rsid w:val="00AD45D8"/>
    <w:rsid w:val="00AD496E"/>
    <w:rsid w:val="00AD4C72"/>
    <w:rsid w:val="00AD4EE1"/>
    <w:rsid w:val="00AD6244"/>
    <w:rsid w:val="00AD67F1"/>
    <w:rsid w:val="00AD6D15"/>
    <w:rsid w:val="00AD6DBF"/>
    <w:rsid w:val="00AD6FA8"/>
    <w:rsid w:val="00AD70E2"/>
    <w:rsid w:val="00AD72EE"/>
    <w:rsid w:val="00AD744E"/>
    <w:rsid w:val="00AD7B16"/>
    <w:rsid w:val="00AD7B5E"/>
    <w:rsid w:val="00AD7DA8"/>
    <w:rsid w:val="00AE0382"/>
    <w:rsid w:val="00AE0543"/>
    <w:rsid w:val="00AE0561"/>
    <w:rsid w:val="00AE093A"/>
    <w:rsid w:val="00AE0944"/>
    <w:rsid w:val="00AE0B67"/>
    <w:rsid w:val="00AE0EFA"/>
    <w:rsid w:val="00AE19A8"/>
    <w:rsid w:val="00AE1ACE"/>
    <w:rsid w:val="00AE215B"/>
    <w:rsid w:val="00AE2178"/>
    <w:rsid w:val="00AE28FF"/>
    <w:rsid w:val="00AE2929"/>
    <w:rsid w:val="00AE2C4A"/>
    <w:rsid w:val="00AE2CBE"/>
    <w:rsid w:val="00AE3824"/>
    <w:rsid w:val="00AE3B16"/>
    <w:rsid w:val="00AE3C37"/>
    <w:rsid w:val="00AE4033"/>
    <w:rsid w:val="00AE41C3"/>
    <w:rsid w:val="00AE43C8"/>
    <w:rsid w:val="00AE4731"/>
    <w:rsid w:val="00AE4ED1"/>
    <w:rsid w:val="00AE53D9"/>
    <w:rsid w:val="00AE5A26"/>
    <w:rsid w:val="00AE5AB7"/>
    <w:rsid w:val="00AE5B43"/>
    <w:rsid w:val="00AE6640"/>
    <w:rsid w:val="00AE6CA0"/>
    <w:rsid w:val="00AE6D21"/>
    <w:rsid w:val="00AE6FC1"/>
    <w:rsid w:val="00AE704D"/>
    <w:rsid w:val="00AF05C5"/>
    <w:rsid w:val="00AF084D"/>
    <w:rsid w:val="00AF091E"/>
    <w:rsid w:val="00AF0967"/>
    <w:rsid w:val="00AF1312"/>
    <w:rsid w:val="00AF13CB"/>
    <w:rsid w:val="00AF143F"/>
    <w:rsid w:val="00AF15C0"/>
    <w:rsid w:val="00AF1CB8"/>
    <w:rsid w:val="00AF2136"/>
    <w:rsid w:val="00AF21BB"/>
    <w:rsid w:val="00AF2313"/>
    <w:rsid w:val="00AF2773"/>
    <w:rsid w:val="00AF2CD5"/>
    <w:rsid w:val="00AF2F6F"/>
    <w:rsid w:val="00AF3A35"/>
    <w:rsid w:val="00AF3C30"/>
    <w:rsid w:val="00AF3D8B"/>
    <w:rsid w:val="00AF3EF5"/>
    <w:rsid w:val="00AF3F39"/>
    <w:rsid w:val="00AF3FA7"/>
    <w:rsid w:val="00AF40DA"/>
    <w:rsid w:val="00AF43EB"/>
    <w:rsid w:val="00AF56BB"/>
    <w:rsid w:val="00AF6477"/>
    <w:rsid w:val="00AF657E"/>
    <w:rsid w:val="00AF6D17"/>
    <w:rsid w:val="00AF7037"/>
    <w:rsid w:val="00AF705E"/>
    <w:rsid w:val="00AF7ECA"/>
    <w:rsid w:val="00AF7FA5"/>
    <w:rsid w:val="00B0006A"/>
    <w:rsid w:val="00B0038D"/>
    <w:rsid w:val="00B003F9"/>
    <w:rsid w:val="00B00700"/>
    <w:rsid w:val="00B00CBE"/>
    <w:rsid w:val="00B00D44"/>
    <w:rsid w:val="00B00D99"/>
    <w:rsid w:val="00B021F8"/>
    <w:rsid w:val="00B0284D"/>
    <w:rsid w:val="00B028AC"/>
    <w:rsid w:val="00B02BE7"/>
    <w:rsid w:val="00B03560"/>
    <w:rsid w:val="00B0375D"/>
    <w:rsid w:val="00B04728"/>
    <w:rsid w:val="00B04E42"/>
    <w:rsid w:val="00B050A0"/>
    <w:rsid w:val="00B05B01"/>
    <w:rsid w:val="00B063B1"/>
    <w:rsid w:val="00B0640C"/>
    <w:rsid w:val="00B06B25"/>
    <w:rsid w:val="00B07082"/>
    <w:rsid w:val="00B074AA"/>
    <w:rsid w:val="00B07DA5"/>
    <w:rsid w:val="00B105E8"/>
    <w:rsid w:val="00B1096E"/>
    <w:rsid w:val="00B10A6C"/>
    <w:rsid w:val="00B10BB6"/>
    <w:rsid w:val="00B112C4"/>
    <w:rsid w:val="00B11C50"/>
    <w:rsid w:val="00B11E38"/>
    <w:rsid w:val="00B12070"/>
    <w:rsid w:val="00B127E2"/>
    <w:rsid w:val="00B131D1"/>
    <w:rsid w:val="00B13883"/>
    <w:rsid w:val="00B13C10"/>
    <w:rsid w:val="00B13D4F"/>
    <w:rsid w:val="00B142FA"/>
    <w:rsid w:val="00B14364"/>
    <w:rsid w:val="00B1452C"/>
    <w:rsid w:val="00B14829"/>
    <w:rsid w:val="00B14C44"/>
    <w:rsid w:val="00B1545E"/>
    <w:rsid w:val="00B15A20"/>
    <w:rsid w:val="00B15D01"/>
    <w:rsid w:val="00B15DA7"/>
    <w:rsid w:val="00B16506"/>
    <w:rsid w:val="00B16581"/>
    <w:rsid w:val="00B1659E"/>
    <w:rsid w:val="00B16DE8"/>
    <w:rsid w:val="00B16EBF"/>
    <w:rsid w:val="00B170D5"/>
    <w:rsid w:val="00B1737D"/>
    <w:rsid w:val="00B17971"/>
    <w:rsid w:val="00B17BAA"/>
    <w:rsid w:val="00B17C1A"/>
    <w:rsid w:val="00B2011B"/>
    <w:rsid w:val="00B20539"/>
    <w:rsid w:val="00B21157"/>
    <w:rsid w:val="00B21209"/>
    <w:rsid w:val="00B21732"/>
    <w:rsid w:val="00B21B87"/>
    <w:rsid w:val="00B22A2F"/>
    <w:rsid w:val="00B22CFF"/>
    <w:rsid w:val="00B23127"/>
    <w:rsid w:val="00B23147"/>
    <w:rsid w:val="00B23431"/>
    <w:rsid w:val="00B23FEF"/>
    <w:rsid w:val="00B24B15"/>
    <w:rsid w:val="00B251E0"/>
    <w:rsid w:val="00B25881"/>
    <w:rsid w:val="00B25CA7"/>
    <w:rsid w:val="00B2615A"/>
    <w:rsid w:val="00B26707"/>
    <w:rsid w:val="00B268B4"/>
    <w:rsid w:val="00B26D2B"/>
    <w:rsid w:val="00B27012"/>
    <w:rsid w:val="00B27112"/>
    <w:rsid w:val="00B273F5"/>
    <w:rsid w:val="00B274FE"/>
    <w:rsid w:val="00B27A1A"/>
    <w:rsid w:val="00B27B37"/>
    <w:rsid w:val="00B305CB"/>
    <w:rsid w:val="00B307F0"/>
    <w:rsid w:val="00B30D80"/>
    <w:rsid w:val="00B31056"/>
    <w:rsid w:val="00B316C3"/>
    <w:rsid w:val="00B31FAC"/>
    <w:rsid w:val="00B32179"/>
    <w:rsid w:val="00B32709"/>
    <w:rsid w:val="00B32BEF"/>
    <w:rsid w:val="00B333A3"/>
    <w:rsid w:val="00B33517"/>
    <w:rsid w:val="00B33640"/>
    <w:rsid w:val="00B33A1F"/>
    <w:rsid w:val="00B33A7D"/>
    <w:rsid w:val="00B34434"/>
    <w:rsid w:val="00B34DC2"/>
    <w:rsid w:val="00B34EFB"/>
    <w:rsid w:val="00B35381"/>
    <w:rsid w:val="00B35991"/>
    <w:rsid w:val="00B35C72"/>
    <w:rsid w:val="00B361C9"/>
    <w:rsid w:val="00B36496"/>
    <w:rsid w:val="00B367B2"/>
    <w:rsid w:val="00B36904"/>
    <w:rsid w:val="00B36CB0"/>
    <w:rsid w:val="00B36FE5"/>
    <w:rsid w:val="00B37337"/>
    <w:rsid w:val="00B37B63"/>
    <w:rsid w:val="00B37BD8"/>
    <w:rsid w:val="00B37EDB"/>
    <w:rsid w:val="00B40017"/>
    <w:rsid w:val="00B403BD"/>
    <w:rsid w:val="00B40571"/>
    <w:rsid w:val="00B407DD"/>
    <w:rsid w:val="00B40A96"/>
    <w:rsid w:val="00B414ED"/>
    <w:rsid w:val="00B41CD7"/>
    <w:rsid w:val="00B42059"/>
    <w:rsid w:val="00B42122"/>
    <w:rsid w:val="00B42645"/>
    <w:rsid w:val="00B42974"/>
    <w:rsid w:val="00B43291"/>
    <w:rsid w:val="00B4353B"/>
    <w:rsid w:val="00B440B8"/>
    <w:rsid w:val="00B441BD"/>
    <w:rsid w:val="00B44410"/>
    <w:rsid w:val="00B447B8"/>
    <w:rsid w:val="00B44E2F"/>
    <w:rsid w:val="00B4622E"/>
    <w:rsid w:val="00B466B5"/>
    <w:rsid w:val="00B468DD"/>
    <w:rsid w:val="00B46D18"/>
    <w:rsid w:val="00B47A38"/>
    <w:rsid w:val="00B47B6A"/>
    <w:rsid w:val="00B47D1F"/>
    <w:rsid w:val="00B50B26"/>
    <w:rsid w:val="00B50F2A"/>
    <w:rsid w:val="00B5111E"/>
    <w:rsid w:val="00B511B6"/>
    <w:rsid w:val="00B5121C"/>
    <w:rsid w:val="00B5216D"/>
    <w:rsid w:val="00B52560"/>
    <w:rsid w:val="00B528A9"/>
    <w:rsid w:val="00B52B75"/>
    <w:rsid w:val="00B52ED1"/>
    <w:rsid w:val="00B52EEA"/>
    <w:rsid w:val="00B52EEE"/>
    <w:rsid w:val="00B530C2"/>
    <w:rsid w:val="00B54000"/>
    <w:rsid w:val="00B54181"/>
    <w:rsid w:val="00B542DB"/>
    <w:rsid w:val="00B546D9"/>
    <w:rsid w:val="00B5596C"/>
    <w:rsid w:val="00B56A4E"/>
    <w:rsid w:val="00B56F86"/>
    <w:rsid w:val="00B57A24"/>
    <w:rsid w:val="00B57A7C"/>
    <w:rsid w:val="00B57B61"/>
    <w:rsid w:val="00B57C43"/>
    <w:rsid w:val="00B6056F"/>
    <w:rsid w:val="00B612A9"/>
    <w:rsid w:val="00B6148B"/>
    <w:rsid w:val="00B62A1B"/>
    <w:rsid w:val="00B62B26"/>
    <w:rsid w:val="00B63071"/>
    <w:rsid w:val="00B634E6"/>
    <w:rsid w:val="00B63D85"/>
    <w:rsid w:val="00B641AD"/>
    <w:rsid w:val="00B64419"/>
    <w:rsid w:val="00B646B6"/>
    <w:rsid w:val="00B64C60"/>
    <w:rsid w:val="00B65C46"/>
    <w:rsid w:val="00B65C8D"/>
    <w:rsid w:val="00B65FDB"/>
    <w:rsid w:val="00B65FDE"/>
    <w:rsid w:val="00B662BC"/>
    <w:rsid w:val="00B66593"/>
    <w:rsid w:val="00B669BE"/>
    <w:rsid w:val="00B66A71"/>
    <w:rsid w:val="00B66B09"/>
    <w:rsid w:val="00B66F59"/>
    <w:rsid w:val="00B6740E"/>
    <w:rsid w:val="00B67DA6"/>
    <w:rsid w:val="00B67EB1"/>
    <w:rsid w:val="00B67FE2"/>
    <w:rsid w:val="00B7011B"/>
    <w:rsid w:val="00B70563"/>
    <w:rsid w:val="00B70852"/>
    <w:rsid w:val="00B70C22"/>
    <w:rsid w:val="00B710BB"/>
    <w:rsid w:val="00B713B9"/>
    <w:rsid w:val="00B719D7"/>
    <w:rsid w:val="00B71CC2"/>
    <w:rsid w:val="00B71F11"/>
    <w:rsid w:val="00B72A6B"/>
    <w:rsid w:val="00B733C0"/>
    <w:rsid w:val="00B736B3"/>
    <w:rsid w:val="00B73B80"/>
    <w:rsid w:val="00B73F66"/>
    <w:rsid w:val="00B746A9"/>
    <w:rsid w:val="00B74D4A"/>
    <w:rsid w:val="00B74D72"/>
    <w:rsid w:val="00B74DA3"/>
    <w:rsid w:val="00B750E4"/>
    <w:rsid w:val="00B7560D"/>
    <w:rsid w:val="00B757D4"/>
    <w:rsid w:val="00B759B1"/>
    <w:rsid w:val="00B75CF5"/>
    <w:rsid w:val="00B75DDF"/>
    <w:rsid w:val="00B75FA8"/>
    <w:rsid w:val="00B76A43"/>
    <w:rsid w:val="00B76A4B"/>
    <w:rsid w:val="00B76A4F"/>
    <w:rsid w:val="00B76FA6"/>
    <w:rsid w:val="00B77CB8"/>
    <w:rsid w:val="00B77E76"/>
    <w:rsid w:val="00B800AB"/>
    <w:rsid w:val="00B8024A"/>
    <w:rsid w:val="00B803A9"/>
    <w:rsid w:val="00B80F73"/>
    <w:rsid w:val="00B81274"/>
    <w:rsid w:val="00B818C2"/>
    <w:rsid w:val="00B81F64"/>
    <w:rsid w:val="00B8214C"/>
    <w:rsid w:val="00B82838"/>
    <w:rsid w:val="00B82945"/>
    <w:rsid w:val="00B82AC0"/>
    <w:rsid w:val="00B835FA"/>
    <w:rsid w:val="00B836C0"/>
    <w:rsid w:val="00B8393A"/>
    <w:rsid w:val="00B83A5A"/>
    <w:rsid w:val="00B83BC2"/>
    <w:rsid w:val="00B83ED5"/>
    <w:rsid w:val="00B855D5"/>
    <w:rsid w:val="00B85890"/>
    <w:rsid w:val="00B8595B"/>
    <w:rsid w:val="00B859B9"/>
    <w:rsid w:val="00B859E2"/>
    <w:rsid w:val="00B85FDB"/>
    <w:rsid w:val="00B8636F"/>
    <w:rsid w:val="00B867FC"/>
    <w:rsid w:val="00B868D2"/>
    <w:rsid w:val="00B869CB"/>
    <w:rsid w:val="00B87A62"/>
    <w:rsid w:val="00B87AF5"/>
    <w:rsid w:val="00B87FD7"/>
    <w:rsid w:val="00B902C4"/>
    <w:rsid w:val="00B90369"/>
    <w:rsid w:val="00B903DC"/>
    <w:rsid w:val="00B90A06"/>
    <w:rsid w:val="00B90BB3"/>
    <w:rsid w:val="00B90BEF"/>
    <w:rsid w:val="00B90C00"/>
    <w:rsid w:val="00B90C48"/>
    <w:rsid w:val="00B91155"/>
    <w:rsid w:val="00B912D4"/>
    <w:rsid w:val="00B91D2E"/>
    <w:rsid w:val="00B9242F"/>
    <w:rsid w:val="00B92B81"/>
    <w:rsid w:val="00B92F5C"/>
    <w:rsid w:val="00B93116"/>
    <w:rsid w:val="00B931BF"/>
    <w:rsid w:val="00B9363A"/>
    <w:rsid w:val="00B939B6"/>
    <w:rsid w:val="00B93A43"/>
    <w:rsid w:val="00B940A7"/>
    <w:rsid w:val="00B94298"/>
    <w:rsid w:val="00B9429E"/>
    <w:rsid w:val="00B94941"/>
    <w:rsid w:val="00B951AF"/>
    <w:rsid w:val="00B95397"/>
    <w:rsid w:val="00B955E1"/>
    <w:rsid w:val="00B957AD"/>
    <w:rsid w:val="00B95BD1"/>
    <w:rsid w:val="00B9604E"/>
    <w:rsid w:val="00B96623"/>
    <w:rsid w:val="00B96A0D"/>
    <w:rsid w:val="00B96E83"/>
    <w:rsid w:val="00B96F5C"/>
    <w:rsid w:val="00B9739C"/>
    <w:rsid w:val="00B9778C"/>
    <w:rsid w:val="00B97E70"/>
    <w:rsid w:val="00BA004C"/>
    <w:rsid w:val="00BA0093"/>
    <w:rsid w:val="00BA02C6"/>
    <w:rsid w:val="00BA02F7"/>
    <w:rsid w:val="00BA087B"/>
    <w:rsid w:val="00BA13AB"/>
    <w:rsid w:val="00BA188E"/>
    <w:rsid w:val="00BA1A2B"/>
    <w:rsid w:val="00BA1A97"/>
    <w:rsid w:val="00BA1BC4"/>
    <w:rsid w:val="00BA1F4B"/>
    <w:rsid w:val="00BA2118"/>
    <w:rsid w:val="00BA21A0"/>
    <w:rsid w:val="00BA26AE"/>
    <w:rsid w:val="00BA272A"/>
    <w:rsid w:val="00BA278F"/>
    <w:rsid w:val="00BA2DB3"/>
    <w:rsid w:val="00BA34F3"/>
    <w:rsid w:val="00BA3503"/>
    <w:rsid w:val="00BA36A4"/>
    <w:rsid w:val="00BA385B"/>
    <w:rsid w:val="00BA3F3D"/>
    <w:rsid w:val="00BA4153"/>
    <w:rsid w:val="00BA43AA"/>
    <w:rsid w:val="00BA4538"/>
    <w:rsid w:val="00BA45B9"/>
    <w:rsid w:val="00BA4651"/>
    <w:rsid w:val="00BA491B"/>
    <w:rsid w:val="00BA4966"/>
    <w:rsid w:val="00BA4A9F"/>
    <w:rsid w:val="00BA4F11"/>
    <w:rsid w:val="00BA4F40"/>
    <w:rsid w:val="00BA5074"/>
    <w:rsid w:val="00BA5A11"/>
    <w:rsid w:val="00BA5AE2"/>
    <w:rsid w:val="00BA5B50"/>
    <w:rsid w:val="00BA5F29"/>
    <w:rsid w:val="00BA60AA"/>
    <w:rsid w:val="00BA6609"/>
    <w:rsid w:val="00BA6791"/>
    <w:rsid w:val="00BA6DBF"/>
    <w:rsid w:val="00BA72AD"/>
    <w:rsid w:val="00BA74FE"/>
    <w:rsid w:val="00BA7506"/>
    <w:rsid w:val="00BA7A2B"/>
    <w:rsid w:val="00BA7B27"/>
    <w:rsid w:val="00BA7D90"/>
    <w:rsid w:val="00BB0070"/>
    <w:rsid w:val="00BB011C"/>
    <w:rsid w:val="00BB09D6"/>
    <w:rsid w:val="00BB0D47"/>
    <w:rsid w:val="00BB1098"/>
    <w:rsid w:val="00BB10C8"/>
    <w:rsid w:val="00BB135E"/>
    <w:rsid w:val="00BB14E1"/>
    <w:rsid w:val="00BB1A33"/>
    <w:rsid w:val="00BB20CC"/>
    <w:rsid w:val="00BB21E5"/>
    <w:rsid w:val="00BB2528"/>
    <w:rsid w:val="00BB2670"/>
    <w:rsid w:val="00BB2CD6"/>
    <w:rsid w:val="00BB2D3D"/>
    <w:rsid w:val="00BB2DCB"/>
    <w:rsid w:val="00BB306D"/>
    <w:rsid w:val="00BB3BFB"/>
    <w:rsid w:val="00BB4039"/>
    <w:rsid w:val="00BB40C3"/>
    <w:rsid w:val="00BB427A"/>
    <w:rsid w:val="00BB453D"/>
    <w:rsid w:val="00BB499C"/>
    <w:rsid w:val="00BB4D2B"/>
    <w:rsid w:val="00BB5234"/>
    <w:rsid w:val="00BB5460"/>
    <w:rsid w:val="00BB57E6"/>
    <w:rsid w:val="00BB5C20"/>
    <w:rsid w:val="00BB6340"/>
    <w:rsid w:val="00BB6592"/>
    <w:rsid w:val="00BB6871"/>
    <w:rsid w:val="00BB69CD"/>
    <w:rsid w:val="00BB7BCF"/>
    <w:rsid w:val="00BB7C05"/>
    <w:rsid w:val="00BB7C3E"/>
    <w:rsid w:val="00BB7F1F"/>
    <w:rsid w:val="00BC0A7C"/>
    <w:rsid w:val="00BC15B5"/>
    <w:rsid w:val="00BC1FEE"/>
    <w:rsid w:val="00BC2BAD"/>
    <w:rsid w:val="00BC2CC1"/>
    <w:rsid w:val="00BC3086"/>
    <w:rsid w:val="00BC324E"/>
    <w:rsid w:val="00BC33DD"/>
    <w:rsid w:val="00BC35BE"/>
    <w:rsid w:val="00BC35C7"/>
    <w:rsid w:val="00BC393F"/>
    <w:rsid w:val="00BC3E08"/>
    <w:rsid w:val="00BC4101"/>
    <w:rsid w:val="00BC429A"/>
    <w:rsid w:val="00BC4AB7"/>
    <w:rsid w:val="00BC4BCD"/>
    <w:rsid w:val="00BC4CA4"/>
    <w:rsid w:val="00BC4F0C"/>
    <w:rsid w:val="00BC503F"/>
    <w:rsid w:val="00BC5912"/>
    <w:rsid w:val="00BC5AC4"/>
    <w:rsid w:val="00BC5FD5"/>
    <w:rsid w:val="00BC6478"/>
    <w:rsid w:val="00BC7262"/>
    <w:rsid w:val="00BC7852"/>
    <w:rsid w:val="00BC7DEE"/>
    <w:rsid w:val="00BD00F9"/>
    <w:rsid w:val="00BD0392"/>
    <w:rsid w:val="00BD03DE"/>
    <w:rsid w:val="00BD0761"/>
    <w:rsid w:val="00BD0ED4"/>
    <w:rsid w:val="00BD1283"/>
    <w:rsid w:val="00BD17AE"/>
    <w:rsid w:val="00BD1ABE"/>
    <w:rsid w:val="00BD1ED7"/>
    <w:rsid w:val="00BD2FDB"/>
    <w:rsid w:val="00BD34EC"/>
    <w:rsid w:val="00BD3D28"/>
    <w:rsid w:val="00BD3DCF"/>
    <w:rsid w:val="00BD3F3F"/>
    <w:rsid w:val="00BD529C"/>
    <w:rsid w:val="00BD584F"/>
    <w:rsid w:val="00BD6C3B"/>
    <w:rsid w:val="00BD6D19"/>
    <w:rsid w:val="00BD6FB9"/>
    <w:rsid w:val="00BD7180"/>
    <w:rsid w:val="00BD74CF"/>
    <w:rsid w:val="00BD78A8"/>
    <w:rsid w:val="00BD7F6F"/>
    <w:rsid w:val="00BD7FF6"/>
    <w:rsid w:val="00BE0059"/>
    <w:rsid w:val="00BE0A4F"/>
    <w:rsid w:val="00BE0C12"/>
    <w:rsid w:val="00BE13E0"/>
    <w:rsid w:val="00BE1545"/>
    <w:rsid w:val="00BE1E85"/>
    <w:rsid w:val="00BE3339"/>
    <w:rsid w:val="00BE3393"/>
    <w:rsid w:val="00BE42F7"/>
    <w:rsid w:val="00BE4447"/>
    <w:rsid w:val="00BE5D1E"/>
    <w:rsid w:val="00BE64F9"/>
    <w:rsid w:val="00BE6A31"/>
    <w:rsid w:val="00BE6EEA"/>
    <w:rsid w:val="00BE6F5A"/>
    <w:rsid w:val="00BE7C84"/>
    <w:rsid w:val="00BF0182"/>
    <w:rsid w:val="00BF0403"/>
    <w:rsid w:val="00BF0928"/>
    <w:rsid w:val="00BF0A08"/>
    <w:rsid w:val="00BF0DC0"/>
    <w:rsid w:val="00BF0F17"/>
    <w:rsid w:val="00BF1014"/>
    <w:rsid w:val="00BF1432"/>
    <w:rsid w:val="00BF1434"/>
    <w:rsid w:val="00BF2215"/>
    <w:rsid w:val="00BF2E23"/>
    <w:rsid w:val="00BF2FA0"/>
    <w:rsid w:val="00BF2FAC"/>
    <w:rsid w:val="00BF34A9"/>
    <w:rsid w:val="00BF34DD"/>
    <w:rsid w:val="00BF36AD"/>
    <w:rsid w:val="00BF4013"/>
    <w:rsid w:val="00BF46BD"/>
    <w:rsid w:val="00BF4A07"/>
    <w:rsid w:val="00BF4A48"/>
    <w:rsid w:val="00BF50D1"/>
    <w:rsid w:val="00BF51C7"/>
    <w:rsid w:val="00BF5966"/>
    <w:rsid w:val="00BF5EE0"/>
    <w:rsid w:val="00BF61DE"/>
    <w:rsid w:val="00BF670E"/>
    <w:rsid w:val="00BF6DDA"/>
    <w:rsid w:val="00BF6F44"/>
    <w:rsid w:val="00BF7379"/>
    <w:rsid w:val="00BF7E4F"/>
    <w:rsid w:val="00C00239"/>
    <w:rsid w:val="00C00664"/>
    <w:rsid w:val="00C01111"/>
    <w:rsid w:val="00C01CE2"/>
    <w:rsid w:val="00C01D25"/>
    <w:rsid w:val="00C02450"/>
    <w:rsid w:val="00C027EF"/>
    <w:rsid w:val="00C032AE"/>
    <w:rsid w:val="00C03498"/>
    <w:rsid w:val="00C036C3"/>
    <w:rsid w:val="00C03F60"/>
    <w:rsid w:val="00C05478"/>
    <w:rsid w:val="00C05746"/>
    <w:rsid w:val="00C05C62"/>
    <w:rsid w:val="00C0622C"/>
    <w:rsid w:val="00C065FD"/>
    <w:rsid w:val="00C06AAE"/>
    <w:rsid w:val="00C06AFF"/>
    <w:rsid w:val="00C06BC1"/>
    <w:rsid w:val="00C0749D"/>
    <w:rsid w:val="00C07A23"/>
    <w:rsid w:val="00C07E95"/>
    <w:rsid w:val="00C07FF1"/>
    <w:rsid w:val="00C1040C"/>
    <w:rsid w:val="00C10657"/>
    <w:rsid w:val="00C106FE"/>
    <w:rsid w:val="00C10D92"/>
    <w:rsid w:val="00C110E3"/>
    <w:rsid w:val="00C11BFD"/>
    <w:rsid w:val="00C11C4C"/>
    <w:rsid w:val="00C11E8B"/>
    <w:rsid w:val="00C129DA"/>
    <w:rsid w:val="00C12E2B"/>
    <w:rsid w:val="00C12F84"/>
    <w:rsid w:val="00C134E5"/>
    <w:rsid w:val="00C13BA7"/>
    <w:rsid w:val="00C140E5"/>
    <w:rsid w:val="00C141F1"/>
    <w:rsid w:val="00C146CB"/>
    <w:rsid w:val="00C14A7B"/>
    <w:rsid w:val="00C1539B"/>
    <w:rsid w:val="00C15425"/>
    <w:rsid w:val="00C15478"/>
    <w:rsid w:val="00C1647D"/>
    <w:rsid w:val="00C16A51"/>
    <w:rsid w:val="00C16AC8"/>
    <w:rsid w:val="00C16B00"/>
    <w:rsid w:val="00C16DE4"/>
    <w:rsid w:val="00C16F3A"/>
    <w:rsid w:val="00C1719F"/>
    <w:rsid w:val="00C175FE"/>
    <w:rsid w:val="00C17903"/>
    <w:rsid w:val="00C17C25"/>
    <w:rsid w:val="00C17C48"/>
    <w:rsid w:val="00C20153"/>
    <w:rsid w:val="00C202A1"/>
    <w:rsid w:val="00C20A2A"/>
    <w:rsid w:val="00C2193E"/>
    <w:rsid w:val="00C21AD4"/>
    <w:rsid w:val="00C21BEE"/>
    <w:rsid w:val="00C22C76"/>
    <w:rsid w:val="00C22C8F"/>
    <w:rsid w:val="00C22DDC"/>
    <w:rsid w:val="00C2308A"/>
    <w:rsid w:val="00C231E8"/>
    <w:rsid w:val="00C2327A"/>
    <w:rsid w:val="00C23476"/>
    <w:rsid w:val="00C23AD7"/>
    <w:rsid w:val="00C23B61"/>
    <w:rsid w:val="00C24121"/>
    <w:rsid w:val="00C24674"/>
    <w:rsid w:val="00C247FF"/>
    <w:rsid w:val="00C24899"/>
    <w:rsid w:val="00C25081"/>
    <w:rsid w:val="00C2546C"/>
    <w:rsid w:val="00C25658"/>
    <w:rsid w:val="00C25E02"/>
    <w:rsid w:val="00C25F49"/>
    <w:rsid w:val="00C26081"/>
    <w:rsid w:val="00C264F4"/>
    <w:rsid w:val="00C26DD3"/>
    <w:rsid w:val="00C2706A"/>
    <w:rsid w:val="00C27102"/>
    <w:rsid w:val="00C2716B"/>
    <w:rsid w:val="00C2753F"/>
    <w:rsid w:val="00C27546"/>
    <w:rsid w:val="00C277F7"/>
    <w:rsid w:val="00C2781D"/>
    <w:rsid w:val="00C278E6"/>
    <w:rsid w:val="00C278FB"/>
    <w:rsid w:val="00C308CF"/>
    <w:rsid w:val="00C30DD9"/>
    <w:rsid w:val="00C313DA"/>
    <w:rsid w:val="00C3155A"/>
    <w:rsid w:val="00C31B76"/>
    <w:rsid w:val="00C322D6"/>
    <w:rsid w:val="00C32988"/>
    <w:rsid w:val="00C32CEB"/>
    <w:rsid w:val="00C332A4"/>
    <w:rsid w:val="00C33895"/>
    <w:rsid w:val="00C33AE5"/>
    <w:rsid w:val="00C33D07"/>
    <w:rsid w:val="00C33DF1"/>
    <w:rsid w:val="00C33EA0"/>
    <w:rsid w:val="00C33FDD"/>
    <w:rsid w:val="00C3439B"/>
    <w:rsid w:val="00C3459D"/>
    <w:rsid w:val="00C3527B"/>
    <w:rsid w:val="00C357DF"/>
    <w:rsid w:val="00C35C0D"/>
    <w:rsid w:val="00C35CCD"/>
    <w:rsid w:val="00C35CFA"/>
    <w:rsid w:val="00C35E31"/>
    <w:rsid w:val="00C35F38"/>
    <w:rsid w:val="00C36B31"/>
    <w:rsid w:val="00C36EAB"/>
    <w:rsid w:val="00C37885"/>
    <w:rsid w:val="00C37DBC"/>
    <w:rsid w:val="00C37EBC"/>
    <w:rsid w:val="00C404F2"/>
    <w:rsid w:val="00C406C6"/>
    <w:rsid w:val="00C41417"/>
    <w:rsid w:val="00C41436"/>
    <w:rsid w:val="00C41C2F"/>
    <w:rsid w:val="00C41E1A"/>
    <w:rsid w:val="00C42537"/>
    <w:rsid w:val="00C4292F"/>
    <w:rsid w:val="00C43C17"/>
    <w:rsid w:val="00C43D03"/>
    <w:rsid w:val="00C44131"/>
    <w:rsid w:val="00C4415E"/>
    <w:rsid w:val="00C443FC"/>
    <w:rsid w:val="00C44498"/>
    <w:rsid w:val="00C448E5"/>
    <w:rsid w:val="00C44CA2"/>
    <w:rsid w:val="00C44D79"/>
    <w:rsid w:val="00C45401"/>
    <w:rsid w:val="00C456A1"/>
    <w:rsid w:val="00C45770"/>
    <w:rsid w:val="00C45BEF"/>
    <w:rsid w:val="00C45D6A"/>
    <w:rsid w:val="00C45EC6"/>
    <w:rsid w:val="00C46AF6"/>
    <w:rsid w:val="00C46CD9"/>
    <w:rsid w:val="00C46F54"/>
    <w:rsid w:val="00C471CB"/>
    <w:rsid w:val="00C47462"/>
    <w:rsid w:val="00C47ED1"/>
    <w:rsid w:val="00C5027C"/>
    <w:rsid w:val="00C50571"/>
    <w:rsid w:val="00C50648"/>
    <w:rsid w:val="00C507C8"/>
    <w:rsid w:val="00C50A52"/>
    <w:rsid w:val="00C50CF8"/>
    <w:rsid w:val="00C51428"/>
    <w:rsid w:val="00C51947"/>
    <w:rsid w:val="00C52234"/>
    <w:rsid w:val="00C52516"/>
    <w:rsid w:val="00C5259A"/>
    <w:rsid w:val="00C52690"/>
    <w:rsid w:val="00C52747"/>
    <w:rsid w:val="00C52911"/>
    <w:rsid w:val="00C52AFD"/>
    <w:rsid w:val="00C52D05"/>
    <w:rsid w:val="00C52F09"/>
    <w:rsid w:val="00C52FF7"/>
    <w:rsid w:val="00C5326F"/>
    <w:rsid w:val="00C5346D"/>
    <w:rsid w:val="00C53935"/>
    <w:rsid w:val="00C53E70"/>
    <w:rsid w:val="00C54203"/>
    <w:rsid w:val="00C5486F"/>
    <w:rsid w:val="00C54BA6"/>
    <w:rsid w:val="00C550AD"/>
    <w:rsid w:val="00C550BC"/>
    <w:rsid w:val="00C550D9"/>
    <w:rsid w:val="00C55104"/>
    <w:rsid w:val="00C55527"/>
    <w:rsid w:val="00C5568E"/>
    <w:rsid w:val="00C55903"/>
    <w:rsid w:val="00C55B78"/>
    <w:rsid w:val="00C55DAA"/>
    <w:rsid w:val="00C566B4"/>
    <w:rsid w:val="00C56A48"/>
    <w:rsid w:val="00C57283"/>
    <w:rsid w:val="00C57AF6"/>
    <w:rsid w:val="00C60252"/>
    <w:rsid w:val="00C602A1"/>
    <w:rsid w:val="00C60702"/>
    <w:rsid w:val="00C60E93"/>
    <w:rsid w:val="00C611A6"/>
    <w:rsid w:val="00C612C5"/>
    <w:rsid w:val="00C613B2"/>
    <w:rsid w:val="00C613FA"/>
    <w:rsid w:val="00C61836"/>
    <w:rsid w:val="00C61B57"/>
    <w:rsid w:val="00C61CB7"/>
    <w:rsid w:val="00C61DD8"/>
    <w:rsid w:val="00C61E8D"/>
    <w:rsid w:val="00C6227D"/>
    <w:rsid w:val="00C6268F"/>
    <w:rsid w:val="00C62751"/>
    <w:rsid w:val="00C62C9E"/>
    <w:rsid w:val="00C62DD0"/>
    <w:rsid w:val="00C6385A"/>
    <w:rsid w:val="00C63B35"/>
    <w:rsid w:val="00C63B48"/>
    <w:rsid w:val="00C64206"/>
    <w:rsid w:val="00C642C1"/>
    <w:rsid w:val="00C64459"/>
    <w:rsid w:val="00C65409"/>
    <w:rsid w:val="00C658CF"/>
    <w:rsid w:val="00C661D9"/>
    <w:rsid w:val="00C67065"/>
    <w:rsid w:val="00C677CF"/>
    <w:rsid w:val="00C677FC"/>
    <w:rsid w:val="00C67870"/>
    <w:rsid w:val="00C679FA"/>
    <w:rsid w:val="00C67B1C"/>
    <w:rsid w:val="00C70954"/>
    <w:rsid w:val="00C71060"/>
    <w:rsid w:val="00C711B2"/>
    <w:rsid w:val="00C7121A"/>
    <w:rsid w:val="00C71514"/>
    <w:rsid w:val="00C71736"/>
    <w:rsid w:val="00C718C8"/>
    <w:rsid w:val="00C71924"/>
    <w:rsid w:val="00C71AD4"/>
    <w:rsid w:val="00C71B9F"/>
    <w:rsid w:val="00C72010"/>
    <w:rsid w:val="00C73448"/>
    <w:rsid w:val="00C735E4"/>
    <w:rsid w:val="00C73BC7"/>
    <w:rsid w:val="00C73BDF"/>
    <w:rsid w:val="00C73C8A"/>
    <w:rsid w:val="00C74361"/>
    <w:rsid w:val="00C743F8"/>
    <w:rsid w:val="00C746AC"/>
    <w:rsid w:val="00C751F1"/>
    <w:rsid w:val="00C75258"/>
    <w:rsid w:val="00C75661"/>
    <w:rsid w:val="00C75BB4"/>
    <w:rsid w:val="00C75F5F"/>
    <w:rsid w:val="00C76436"/>
    <w:rsid w:val="00C764E1"/>
    <w:rsid w:val="00C76A23"/>
    <w:rsid w:val="00C76E8C"/>
    <w:rsid w:val="00C7724F"/>
    <w:rsid w:val="00C77281"/>
    <w:rsid w:val="00C77328"/>
    <w:rsid w:val="00C778E2"/>
    <w:rsid w:val="00C80285"/>
    <w:rsid w:val="00C80294"/>
    <w:rsid w:val="00C80945"/>
    <w:rsid w:val="00C80960"/>
    <w:rsid w:val="00C80AB9"/>
    <w:rsid w:val="00C80BCB"/>
    <w:rsid w:val="00C81177"/>
    <w:rsid w:val="00C8128D"/>
    <w:rsid w:val="00C814E5"/>
    <w:rsid w:val="00C8161A"/>
    <w:rsid w:val="00C819A6"/>
    <w:rsid w:val="00C81C49"/>
    <w:rsid w:val="00C81DB1"/>
    <w:rsid w:val="00C81DB2"/>
    <w:rsid w:val="00C82D58"/>
    <w:rsid w:val="00C82D7C"/>
    <w:rsid w:val="00C83579"/>
    <w:rsid w:val="00C835BC"/>
    <w:rsid w:val="00C83731"/>
    <w:rsid w:val="00C837FF"/>
    <w:rsid w:val="00C83B9E"/>
    <w:rsid w:val="00C84475"/>
    <w:rsid w:val="00C8493C"/>
    <w:rsid w:val="00C85028"/>
    <w:rsid w:val="00C855E3"/>
    <w:rsid w:val="00C85933"/>
    <w:rsid w:val="00C85A75"/>
    <w:rsid w:val="00C864E7"/>
    <w:rsid w:val="00C86593"/>
    <w:rsid w:val="00C86664"/>
    <w:rsid w:val="00C866E9"/>
    <w:rsid w:val="00C86876"/>
    <w:rsid w:val="00C86B49"/>
    <w:rsid w:val="00C86C50"/>
    <w:rsid w:val="00C874C1"/>
    <w:rsid w:val="00C87766"/>
    <w:rsid w:val="00C87C3D"/>
    <w:rsid w:val="00C9004F"/>
    <w:rsid w:val="00C90580"/>
    <w:rsid w:val="00C90A97"/>
    <w:rsid w:val="00C90C00"/>
    <w:rsid w:val="00C90D6E"/>
    <w:rsid w:val="00C91535"/>
    <w:rsid w:val="00C91647"/>
    <w:rsid w:val="00C91772"/>
    <w:rsid w:val="00C91A50"/>
    <w:rsid w:val="00C91C37"/>
    <w:rsid w:val="00C91CA5"/>
    <w:rsid w:val="00C91E30"/>
    <w:rsid w:val="00C91E8F"/>
    <w:rsid w:val="00C926B9"/>
    <w:rsid w:val="00C92935"/>
    <w:rsid w:val="00C92B15"/>
    <w:rsid w:val="00C92D3D"/>
    <w:rsid w:val="00C92F63"/>
    <w:rsid w:val="00C931C9"/>
    <w:rsid w:val="00C937DA"/>
    <w:rsid w:val="00C94C36"/>
    <w:rsid w:val="00C953A2"/>
    <w:rsid w:val="00C96781"/>
    <w:rsid w:val="00C968B6"/>
    <w:rsid w:val="00C9698A"/>
    <w:rsid w:val="00C97033"/>
    <w:rsid w:val="00C9732E"/>
    <w:rsid w:val="00C978E7"/>
    <w:rsid w:val="00C97955"/>
    <w:rsid w:val="00C97D40"/>
    <w:rsid w:val="00CA01E7"/>
    <w:rsid w:val="00CA0277"/>
    <w:rsid w:val="00CA0A69"/>
    <w:rsid w:val="00CA0DF5"/>
    <w:rsid w:val="00CA0F67"/>
    <w:rsid w:val="00CA1315"/>
    <w:rsid w:val="00CA1872"/>
    <w:rsid w:val="00CA18FB"/>
    <w:rsid w:val="00CA20AD"/>
    <w:rsid w:val="00CA258C"/>
    <w:rsid w:val="00CA37B7"/>
    <w:rsid w:val="00CA39C4"/>
    <w:rsid w:val="00CA39D2"/>
    <w:rsid w:val="00CA3E13"/>
    <w:rsid w:val="00CA3ED2"/>
    <w:rsid w:val="00CA40A0"/>
    <w:rsid w:val="00CA419C"/>
    <w:rsid w:val="00CA4319"/>
    <w:rsid w:val="00CA4353"/>
    <w:rsid w:val="00CA4721"/>
    <w:rsid w:val="00CA4778"/>
    <w:rsid w:val="00CA4D18"/>
    <w:rsid w:val="00CA4D62"/>
    <w:rsid w:val="00CA4E69"/>
    <w:rsid w:val="00CA557C"/>
    <w:rsid w:val="00CA5D05"/>
    <w:rsid w:val="00CA5E44"/>
    <w:rsid w:val="00CA5EB8"/>
    <w:rsid w:val="00CA62E6"/>
    <w:rsid w:val="00CA72CF"/>
    <w:rsid w:val="00CA765A"/>
    <w:rsid w:val="00CA7A33"/>
    <w:rsid w:val="00CA7DFF"/>
    <w:rsid w:val="00CA7E34"/>
    <w:rsid w:val="00CA7E95"/>
    <w:rsid w:val="00CA7F5F"/>
    <w:rsid w:val="00CA7FB7"/>
    <w:rsid w:val="00CA7FCE"/>
    <w:rsid w:val="00CB09DF"/>
    <w:rsid w:val="00CB0FBD"/>
    <w:rsid w:val="00CB1010"/>
    <w:rsid w:val="00CB1562"/>
    <w:rsid w:val="00CB1B70"/>
    <w:rsid w:val="00CB2891"/>
    <w:rsid w:val="00CB345A"/>
    <w:rsid w:val="00CB3685"/>
    <w:rsid w:val="00CB389B"/>
    <w:rsid w:val="00CB3A22"/>
    <w:rsid w:val="00CB3A60"/>
    <w:rsid w:val="00CB3D8D"/>
    <w:rsid w:val="00CB40DD"/>
    <w:rsid w:val="00CB4F8C"/>
    <w:rsid w:val="00CB500D"/>
    <w:rsid w:val="00CB52DA"/>
    <w:rsid w:val="00CB551F"/>
    <w:rsid w:val="00CB5934"/>
    <w:rsid w:val="00CB5A0A"/>
    <w:rsid w:val="00CB5D05"/>
    <w:rsid w:val="00CB5F24"/>
    <w:rsid w:val="00CB66EA"/>
    <w:rsid w:val="00CB723F"/>
    <w:rsid w:val="00CB7256"/>
    <w:rsid w:val="00CB7450"/>
    <w:rsid w:val="00CB76E2"/>
    <w:rsid w:val="00CB7DEB"/>
    <w:rsid w:val="00CC00D5"/>
    <w:rsid w:val="00CC01C2"/>
    <w:rsid w:val="00CC0A42"/>
    <w:rsid w:val="00CC0C5C"/>
    <w:rsid w:val="00CC2945"/>
    <w:rsid w:val="00CC2CDC"/>
    <w:rsid w:val="00CC2DDA"/>
    <w:rsid w:val="00CC49C9"/>
    <w:rsid w:val="00CC4C2E"/>
    <w:rsid w:val="00CC4D35"/>
    <w:rsid w:val="00CC4EE4"/>
    <w:rsid w:val="00CC5209"/>
    <w:rsid w:val="00CC5502"/>
    <w:rsid w:val="00CC6499"/>
    <w:rsid w:val="00CC6840"/>
    <w:rsid w:val="00CC6A90"/>
    <w:rsid w:val="00CC77E7"/>
    <w:rsid w:val="00CC7A12"/>
    <w:rsid w:val="00CC7B34"/>
    <w:rsid w:val="00CD00B7"/>
    <w:rsid w:val="00CD0206"/>
    <w:rsid w:val="00CD0DE9"/>
    <w:rsid w:val="00CD112E"/>
    <w:rsid w:val="00CD14FA"/>
    <w:rsid w:val="00CD1D88"/>
    <w:rsid w:val="00CD240B"/>
    <w:rsid w:val="00CD2906"/>
    <w:rsid w:val="00CD2C7E"/>
    <w:rsid w:val="00CD2F33"/>
    <w:rsid w:val="00CD30F2"/>
    <w:rsid w:val="00CD383F"/>
    <w:rsid w:val="00CD3AB2"/>
    <w:rsid w:val="00CD3B9C"/>
    <w:rsid w:val="00CD3BD8"/>
    <w:rsid w:val="00CD4491"/>
    <w:rsid w:val="00CD46AE"/>
    <w:rsid w:val="00CD47C1"/>
    <w:rsid w:val="00CD4A20"/>
    <w:rsid w:val="00CD4B21"/>
    <w:rsid w:val="00CD4E9E"/>
    <w:rsid w:val="00CD4FFA"/>
    <w:rsid w:val="00CD5794"/>
    <w:rsid w:val="00CD57B3"/>
    <w:rsid w:val="00CD5911"/>
    <w:rsid w:val="00CD5E35"/>
    <w:rsid w:val="00CD677A"/>
    <w:rsid w:val="00CD6AEF"/>
    <w:rsid w:val="00CD72A7"/>
    <w:rsid w:val="00CD7A8B"/>
    <w:rsid w:val="00CD7D9D"/>
    <w:rsid w:val="00CE04C0"/>
    <w:rsid w:val="00CE0A73"/>
    <w:rsid w:val="00CE1C0A"/>
    <w:rsid w:val="00CE1C3D"/>
    <w:rsid w:val="00CE20CC"/>
    <w:rsid w:val="00CE24B8"/>
    <w:rsid w:val="00CE25FF"/>
    <w:rsid w:val="00CE2A12"/>
    <w:rsid w:val="00CE2CDD"/>
    <w:rsid w:val="00CE3D62"/>
    <w:rsid w:val="00CE42EF"/>
    <w:rsid w:val="00CE56A5"/>
    <w:rsid w:val="00CE5B09"/>
    <w:rsid w:val="00CE5D35"/>
    <w:rsid w:val="00CE604E"/>
    <w:rsid w:val="00CE619D"/>
    <w:rsid w:val="00CE673A"/>
    <w:rsid w:val="00CE6A00"/>
    <w:rsid w:val="00CE6C7F"/>
    <w:rsid w:val="00CE7293"/>
    <w:rsid w:val="00CE77FA"/>
    <w:rsid w:val="00CE7A54"/>
    <w:rsid w:val="00CF01B0"/>
    <w:rsid w:val="00CF0C91"/>
    <w:rsid w:val="00CF212E"/>
    <w:rsid w:val="00CF2717"/>
    <w:rsid w:val="00CF2C1B"/>
    <w:rsid w:val="00CF2F11"/>
    <w:rsid w:val="00CF2FB5"/>
    <w:rsid w:val="00CF3018"/>
    <w:rsid w:val="00CF3667"/>
    <w:rsid w:val="00CF3BB1"/>
    <w:rsid w:val="00CF3BE5"/>
    <w:rsid w:val="00CF4557"/>
    <w:rsid w:val="00CF49C5"/>
    <w:rsid w:val="00CF4BDE"/>
    <w:rsid w:val="00CF4C8C"/>
    <w:rsid w:val="00CF4FDA"/>
    <w:rsid w:val="00CF50D8"/>
    <w:rsid w:val="00CF50E4"/>
    <w:rsid w:val="00CF51F3"/>
    <w:rsid w:val="00CF57C9"/>
    <w:rsid w:val="00CF5921"/>
    <w:rsid w:val="00CF5C9D"/>
    <w:rsid w:val="00CF6109"/>
    <w:rsid w:val="00CF6219"/>
    <w:rsid w:val="00CF6378"/>
    <w:rsid w:val="00CF67D9"/>
    <w:rsid w:val="00CF6B2D"/>
    <w:rsid w:val="00CF6F10"/>
    <w:rsid w:val="00CF6F27"/>
    <w:rsid w:val="00CF7AC4"/>
    <w:rsid w:val="00CF7E7C"/>
    <w:rsid w:val="00D00365"/>
    <w:rsid w:val="00D006E2"/>
    <w:rsid w:val="00D0088D"/>
    <w:rsid w:val="00D01049"/>
    <w:rsid w:val="00D014B7"/>
    <w:rsid w:val="00D016C7"/>
    <w:rsid w:val="00D01738"/>
    <w:rsid w:val="00D01DE7"/>
    <w:rsid w:val="00D0232E"/>
    <w:rsid w:val="00D026DA"/>
    <w:rsid w:val="00D027B9"/>
    <w:rsid w:val="00D02D96"/>
    <w:rsid w:val="00D03375"/>
    <w:rsid w:val="00D0340D"/>
    <w:rsid w:val="00D03505"/>
    <w:rsid w:val="00D03D2C"/>
    <w:rsid w:val="00D03DA0"/>
    <w:rsid w:val="00D03E9F"/>
    <w:rsid w:val="00D042B1"/>
    <w:rsid w:val="00D04472"/>
    <w:rsid w:val="00D04521"/>
    <w:rsid w:val="00D045BE"/>
    <w:rsid w:val="00D04906"/>
    <w:rsid w:val="00D04EC1"/>
    <w:rsid w:val="00D055EA"/>
    <w:rsid w:val="00D05AD3"/>
    <w:rsid w:val="00D05B5C"/>
    <w:rsid w:val="00D05F6A"/>
    <w:rsid w:val="00D05FA3"/>
    <w:rsid w:val="00D063FC"/>
    <w:rsid w:val="00D069D5"/>
    <w:rsid w:val="00D06C15"/>
    <w:rsid w:val="00D06C37"/>
    <w:rsid w:val="00D06D84"/>
    <w:rsid w:val="00D07552"/>
    <w:rsid w:val="00D07902"/>
    <w:rsid w:val="00D07C93"/>
    <w:rsid w:val="00D07CC8"/>
    <w:rsid w:val="00D07CEC"/>
    <w:rsid w:val="00D10512"/>
    <w:rsid w:val="00D10662"/>
    <w:rsid w:val="00D10A8D"/>
    <w:rsid w:val="00D10B00"/>
    <w:rsid w:val="00D10D07"/>
    <w:rsid w:val="00D11089"/>
    <w:rsid w:val="00D114E4"/>
    <w:rsid w:val="00D11749"/>
    <w:rsid w:val="00D11AA9"/>
    <w:rsid w:val="00D11CC7"/>
    <w:rsid w:val="00D13120"/>
    <w:rsid w:val="00D1360F"/>
    <w:rsid w:val="00D13E18"/>
    <w:rsid w:val="00D14111"/>
    <w:rsid w:val="00D14A4A"/>
    <w:rsid w:val="00D151DA"/>
    <w:rsid w:val="00D15F0D"/>
    <w:rsid w:val="00D160EC"/>
    <w:rsid w:val="00D164ED"/>
    <w:rsid w:val="00D16C64"/>
    <w:rsid w:val="00D16DCC"/>
    <w:rsid w:val="00D17271"/>
    <w:rsid w:val="00D1756C"/>
    <w:rsid w:val="00D17701"/>
    <w:rsid w:val="00D179B6"/>
    <w:rsid w:val="00D17B1B"/>
    <w:rsid w:val="00D17C14"/>
    <w:rsid w:val="00D17D3C"/>
    <w:rsid w:val="00D17F53"/>
    <w:rsid w:val="00D205F7"/>
    <w:rsid w:val="00D2060F"/>
    <w:rsid w:val="00D20879"/>
    <w:rsid w:val="00D20E44"/>
    <w:rsid w:val="00D212C4"/>
    <w:rsid w:val="00D2186E"/>
    <w:rsid w:val="00D21A53"/>
    <w:rsid w:val="00D21A94"/>
    <w:rsid w:val="00D23B52"/>
    <w:rsid w:val="00D2476C"/>
    <w:rsid w:val="00D2490A"/>
    <w:rsid w:val="00D24A30"/>
    <w:rsid w:val="00D24CEA"/>
    <w:rsid w:val="00D25037"/>
    <w:rsid w:val="00D25210"/>
    <w:rsid w:val="00D25229"/>
    <w:rsid w:val="00D25870"/>
    <w:rsid w:val="00D2606F"/>
    <w:rsid w:val="00D26BDC"/>
    <w:rsid w:val="00D26CFD"/>
    <w:rsid w:val="00D2702E"/>
    <w:rsid w:val="00D27538"/>
    <w:rsid w:val="00D27AD0"/>
    <w:rsid w:val="00D27EEB"/>
    <w:rsid w:val="00D30033"/>
    <w:rsid w:val="00D3003C"/>
    <w:rsid w:val="00D3008D"/>
    <w:rsid w:val="00D301E3"/>
    <w:rsid w:val="00D304C1"/>
    <w:rsid w:val="00D3063F"/>
    <w:rsid w:val="00D30829"/>
    <w:rsid w:val="00D31B63"/>
    <w:rsid w:val="00D31B8E"/>
    <w:rsid w:val="00D325AA"/>
    <w:rsid w:val="00D32D18"/>
    <w:rsid w:val="00D334A6"/>
    <w:rsid w:val="00D336D6"/>
    <w:rsid w:val="00D33E0F"/>
    <w:rsid w:val="00D3441C"/>
    <w:rsid w:val="00D3467E"/>
    <w:rsid w:val="00D34881"/>
    <w:rsid w:val="00D34A1D"/>
    <w:rsid w:val="00D35177"/>
    <w:rsid w:val="00D35270"/>
    <w:rsid w:val="00D3594B"/>
    <w:rsid w:val="00D35B7F"/>
    <w:rsid w:val="00D35E15"/>
    <w:rsid w:val="00D369CA"/>
    <w:rsid w:val="00D36E63"/>
    <w:rsid w:val="00D37284"/>
    <w:rsid w:val="00D3736A"/>
    <w:rsid w:val="00D37F5F"/>
    <w:rsid w:val="00D405C1"/>
    <w:rsid w:val="00D408CB"/>
    <w:rsid w:val="00D40B50"/>
    <w:rsid w:val="00D41438"/>
    <w:rsid w:val="00D4160D"/>
    <w:rsid w:val="00D41930"/>
    <w:rsid w:val="00D41EBE"/>
    <w:rsid w:val="00D4228E"/>
    <w:rsid w:val="00D42DDF"/>
    <w:rsid w:val="00D4301A"/>
    <w:rsid w:val="00D43167"/>
    <w:rsid w:val="00D43910"/>
    <w:rsid w:val="00D43B81"/>
    <w:rsid w:val="00D441A8"/>
    <w:rsid w:val="00D44775"/>
    <w:rsid w:val="00D4537B"/>
    <w:rsid w:val="00D45A00"/>
    <w:rsid w:val="00D45C7F"/>
    <w:rsid w:val="00D468E0"/>
    <w:rsid w:val="00D471F2"/>
    <w:rsid w:val="00D47468"/>
    <w:rsid w:val="00D47734"/>
    <w:rsid w:val="00D4792E"/>
    <w:rsid w:val="00D47941"/>
    <w:rsid w:val="00D47E45"/>
    <w:rsid w:val="00D503FF"/>
    <w:rsid w:val="00D50856"/>
    <w:rsid w:val="00D50FEA"/>
    <w:rsid w:val="00D510E7"/>
    <w:rsid w:val="00D516A3"/>
    <w:rsid w:val="00D51A72"/>
    <w:rsid w:val="00D51B19"/>
    <w:rsid w:val="00D51BBC"/>
    <w:rsid w:val="00D51C6C"/>
    <w:rsid w:val="00D51F81"/>
    <w:rsid w:val="00D5224E"/>
    <w:rsid w:val="00D522E6"/>
    <w:rsid w:val="00D52485"/>
    <w:rsid w:val="00D531A4"/>
    <w:rsid w:val="00D5356B"/>
    <w:rsid w:val="00D5375D"/>
    <w:rsid w:val="00D537DC"/>
    <w:rsid w:val="00D539A2"/>
    <w:rsid w:val="00D53B93"/>
    <w:rsid w:val="00D544EB"/>
    <w:rsid w:val="00D545DE"/>
    <w:rsid w:val="00D54CDD"/>
    <w:rsid w:val="00D54E6B"/>
    <w:rsid w:val="00D5543E"/>
    <w:rsid w:val="00D55920"/>
    <w:rsid w:val="00D5649E"/>
    <w:rsid w:val="00D5666B"/>
    <w:rsid w:val="00D56EC5"/>
    <w:rsid w:val="00D57078"/>
    <w:rsid w:val="00D5727C"/>
    <w:rsid w:val="00D57416"/>
    <w:rsid w:val="00D5742A"/>
    <w:rsid w:val="00D61144"/>
    <w:rsid w:val="00D61665"/>
    <w:rsid w:val="00D61B5F"/>
    <w:rsid w:val="00D61CD0"/>
    <w:rsid w:val="00D61CD7"/>
    <w:rsid w:val="00D61E93"/>
    <w:rsid w:val="00D6222F"/>
    <w:rsid w:val="00D6239D"/>
    <w:rsid w:val="00D625C6"/>
    <w:rsid w:val="00D62E94"/>
    <w:rsid w:val="00D63171"/>
    <w:rsid w:val="00D637F9"/>
    <w:rsid w:val="00D639C8"/>
    <w:rsid w:val="00D64327"/>
    <w:rsid w:val="00D644C1"/>
    <w:rsid w:val="00D64725"/>
    <w:rsid w:val="00D64798"/>
    <w:rsid w:val="00D64B91"/>
    <w:rsid w:val="00D64C3C"/>
    <w:rsid w:val="00D653A8"/>
    <w:rsid w:val="00D65616"/>
    <w:rsid w:val="00D656F3"/>
    <w:rsid w:val="00D6577D"/>
    <w:rsid w:val="00D659D0"/>
    <w:rsid w:val="00D65C72"/>
    <w:rsid w:val="00D65C99"/>
    <w:rsid w:val="00D66944"/>
    <w:rsid w:val="00D66E54"/>
    <w:rsid w:val="00D67F25"/>
    <w:rsid w:val="00D67F6C"/>
    <w:rsid w:val="00D7033E"/>
    <w:rsid w:val="00D70601"/>
    <w:rsid w:val="00D71E04"/>
    <w:rsid w:val="00D721D6"/>
    <w:rsid w:val="00D72881"/>
    <w:rsid w:val="00D72996"/>
    <w:rsid w:val="00D72D5E"/>
    <w:rsid w:val="00D72FC0"/>
    <w:rsid w:val="00D72FEA"/>
    <w:rsid w:val="00D73096"/>
    <w:rsid w:val="00D732E2"/>
    <w:rsid w:val="00D73984"/>
    <w:rsid w:val="00D73C59"/>
    <w:rsid w:val="00D73E79"/>
    <w:rsid w:val="00D74151"/>
    <w:rsid w:val="00D74481"/>
    <w:rsid w:val="00D74C07"/>
    <w:rsid w:val="00D75669"/>
    <w:rsid w:val="00D75D7F"/>
    <w:rsid w:val="00D764D5"/>
    <w:rsid w:val="00D76A51"/>
    <w:rsid w:val="00D76B60"/>
    <w:rsid w:val="00D77DAD"/>
    <w:rsid w:val="00D80039"/>
    <w:rsid w:val="00D8069A"/>
    <w:rsid w:val="00D8086B"/>
    <w:rsid w:val="00D80C4C"/>
    <w:rsid w:val="00D80EA2"/>
    <w:rsid w:val="00D80F78"/>
    <w:rsid w:val="00D81902"/>
    <w:rsid w:val="00D81A21"/>
    <w:rsid w:val="00D81F81"/>
    <w:rsid w:val="00D81FC5"/>
    <w:rsid w:val="00D82EEB"/>
    <w:rsid w:val="00D82F1C"/>
    <w:rsid w:val="00D82FAA"/>
    <w:rsid w:val="00D830F9"/>
    <w:rsid w:val="00D83256"/>
    <w:rsid w:val="00D837B4"/>
    <w:rsid w:val="00D83C46"/>
    <w:rsid w:val="00D841DB"/>
    <w:rsid w:val="00D842B4"/>
    <w:rsid w:val="00D84E4E"/>
    <w:rsid w:val="00D8513D"/>
    <w:rsid w:val="00D8529E"/>
    <w:rsid w:val="00D85834"/>
    <w:rsid w:val="00D86016"/>
    <w:rsid w:val="00D860BA"/>
    <w:rsid w:val="00D8635F"/>
    <w:rsid w:val="00D86540"/>
    <w:rsid w:val="00D867F2"/>
    <w:rsid w:val="00D86D99"/>
    <w:rsid w:val="00D87360"/>
    <w:rsid w:val="00D877CF"/>
    <w:rsid w:val="00D87A60"/>
    <w:rsid w:val="00D902BA"/>
    <w:rsid w:val="00D90349"/>
    <w:rsid w:val="00D904D5"/>
    <w:rsid w:val="00D905FE"/>
    <w:rsid w:val="00D90693"/>
    <w:rsid w:val="00D909F7"/>
    <w:rsid w:val="00D90EBE"/>
    <w:rsid w:val="00D9104A"/>
    <w:rsid w:val="00D91328"/>
    <w:rsid w:val="00D9136E"/>
    <w:rsid w:val="00D91563"/>
    <w:rsid w:val="00D91741"/>
    <w:rsid w:val="00D91A99"/>
    <w:rsid w:val="00D91AEA"/>
    <w:rsid w:val="00D91E54"/>
    <w:rsid w:val="00D92146"/>
    <w:rsid w:val="00D9238C"/>
    <w:rsid w:val="00D924A5"/>
    <w:rsid w:val="00D924AE"/>
    <w:rsid w:val="00D929E3"/>
    <w:rsid w:val="00D929FE"/>
    <w:rsid w:val="00D92B29"/>
    <w:rsid w:val="00D92B2C"/>
    <w:rsid w:val="00D92CEA"/>
    <w:rsid w:val="00D931D9"/>
    <w:rsid w:val="00D936B4"/>
    <w:rsid w:val="00D93A01"/>
    <w:rsid w:val="00D94940"/>
    <w:rsid w:val="00D94BBE"/>
    <w:rsid w:val="00D9539E"/>
    <w:rsid w:val="00D959A1"/>
    <w:rsid w:val="00D95C18"/>
    <w:rsid w:val="00D966D5"/>
    <w:rsid w:val="00D967AC"/>
    <w:rsid w:val="00D96919"/>
    <w:rsid w:val="00D96A86"/>
    <w:rsid w:val="00D96BE7"/>
    <w:rsid w:val="00D96C18"/>
    <w:rsid w:val="00D96DE9"/>
    <w:rsid w:val="00D96F81"/>
    <w:rsid w:val="00D96FF3"/>
    <w:rsid w:val="00D979BA"/>
    <w:rsid w:val="00D97BA1"/>
    <w:rsid w:val="00DA02CF"/>
    <w:rsid w:val="00DA0E1E"/>
    <w:rsid w:val="00DA123E"/>
    <w:rsid w:val="00DA12B3"/>
    <w:rsid w:val="00DA14CB"/>
    <w:rsid w:val="00DA161E"/>
    <w:rsid w:val="00DA18C7"/>
    <w:rsid w:val="00DA22E8"/>
    <w:rsid w:val="00DA2503"/>
    <w:rsid w:val="00DA2667"/>
    <w:rsid w:val="00DA2F33"/>
    <w:rsid w:val="00DA3194"/>
    <w:rsid w:val="00DA334C"/>
    <w:rsid w:val="00DA3A98"/>
    <w:rsid w:val="00DA3C65"/>
    <w:rsid w:val="00DA3F26"/>
    <w:rsid w:val="00DA41F6"/>
    <w:rsid w:val="00DA4203"/>
    <w:rsid w:val="00DA439E"/>
    <w:rsid w:val="00DA4480"/>
    <w:rsid w:val="00DA44AD"/>
    <w:rsid w:val="00DA5AD2"/>
    <w:rsid w:val="00DA5D5F"/>
    <w:rsid w:val="00DA5DBC"/>
    <w:rsid w:val="00DA5DEF"/>
    <w:rsid w:val="00DA6135"/>
    <w:rsid w:val="00DA6594"/>
    <w:rsid w:val="00DA659E"/>
    <w:rsid w:val="00DA6605"/>
    <w:rsid w:val="00DA689B"/>
    <w:rsid w:val="00DA6D79"/>
    <w:rsid w:val="00DA7123"/>
    <w:rsid w:val="00DA760C"/>
    <w:rsid w:val="00DA7E79"/>
    <w:rsid w:val="00DB0A81"/>
    <w:rsid w:val="00DB0B4C"/>
    <w:rsid w:val="00DB0D02"/>
    <w:rsid w:val="00DB108E"/>
    <w:rsid w:val="00DB113E"/>
    <w:rsid w:val="00DB14C6"/>
    <w:rsid w:val="00DB1859"/>
    <w:rsid w:val="00DB1937"/>
    <w:rsid w:val="00DB1D96"/>
    <w:rsid w:val="00DB24CD"/>
    <w:rsid w:val="00DB2BC7"/>
    <w:rsid w:val="00DB2BD9"/>
    <w:rsid w:val="00DB2DF1"/>
    <w:rsid w:val="00DB3672"/>
    <w:rsid w:val="00DB38DF"/>
    <w:rsid w:val="00DB3B0F"/>
    <w:rsid w:val="00DB3BE9"/>
    <w:rsid w:val="00DB3CFD"/>
    <w:rsid w:val="00DB46B0"/>
    <w:rsid w:val="00DB5232"/>
    <w:rsid w:val="00DB5433"/>
    <w:rsid w:val="00DB54BD"/>
    <w:rsid w:val="00DB5564"/>
    <w:rsid w:val="00DB55F1"/>
    <w:rsid w:val="00DB5629"/>
    <w:rsid w:val="00DB599F"/>
    <w:rsid w:val="00DB5C12"/>
    <w:rsid w:val="00DB602E"/>
    <w:rsid w:val="00DB61B6"/>
    <w:rsid w:val="00DB61C6"/>
    <w:rsid w:val="00DB6437"/>
    <w:rsid w:val="00DB66A3"/>
    <w:rsid w:val="00DB692A"/>
    <w:rsid w:val="00DB776E"/>
    <w:rsid w:val="00DB7B61"/>
    <w:rsid w:val="00DB7CFD"/>
    <w:rsid w:val="00DB7FB4"/>
    <w:rsid w:val="00DC0546"/>
    <w:rsid w:val="00DC06AB"/>
    <w:rsid w:val="00DC07A1"/>
    <w:rsid w:val="00DC095D"/>
    <w:rsid w:val="00DC0CDE"/>
    <w:rsid w:val="00DC11B7"/>
    <w:rsid w:val="00DC16C6"/>
    <w:rsid w:val="00DC193F"/>
    <w:rsid w:val="00DC1A7A"/>
    <w:rsid w:val="00DC1F2F"/>
    <w:rsid w:val="00DC203D"/>
    <w:rsid w:val="00DC24E6"/>
    <w:rsid w:val="00DC369F"/>
    <w:rsid w:val="00DC3982"/>
    <w:rsid w:val="00DC3A77"/>
    <w:rsid w:val="00DC3B62"/>
    <w:rsid w:val="00DC3CCB"/>
    <w:rsid w:val="00DC40FF"/>
    <w:rsid w:val="00DC430E"/>
    <w:rsid w:val="00DC49A6"/>
    <w:rsid w:val="00DC4A12"/>
    <w:rsid w:val="00DC4AF0"/>
    <w:rsid w:val="00DC4CC9"/>
    <w:rsid w:val="00DC5603"/>
    <w:rsid w:val="00DC59A2"/>
    <w:rsid w:val="00DC6120"/>
    <w:rsid w:val="00DC6440"/>
    <w:rsid w:val="00DC673C"/>
    <w:rsid w:val="00DC6A40"/>
    <w:rsid w:val="00DC6BA6"/>
    <w:rsid w:val="00DC6D10"/>
    <w:rsid w:val="00DC7A06"/>
    <w:rsid w:val="00DC7D80"/>
    <w:rsid w:val="00DD0833"/>
    <w:rsid w:val="00DD0984"/>
    <w:rsid w:val="00DD0B14"/>
    <w:rsid w:val="00DD1122"/>
    <w:rsid w:val="00DD19D3"/>
    <w:rsid w:val="00DD1B87"/>
    <w:rsid w:val="00DD1C37"/>
    <w:rsid w:val="00DD2199"/>
    <w:rsid w:val="00DD23F8"/>
    <w:rsid w:val="00DD2751"/>
    <w:rsid w:val="00DD27F5"/>
    <w:rsid w:val="00DD29C9"/>
    <w:rsid w:val="00DD397C"/>
    <w:rsid w:val="00DD43BD"/>
    <w:rsid w:val="00DD497F"/>
    <w:rsid w:val="00DD4C94"/>
    <w:rsid w:val="00DD4D84"/>
    <w:rsid w:val="00DD5386"/>
    <w:rsid w:val="00DD57AF"/>
    <w:rsid w:val="00DD57DF"/>
    <w:rsid w:val="00DD5982"/>
    <w:rsid w:val="00DD59B1"/>
    <w:rsid w:val="00DD5B8F"/>
    <w:rsid w:val="00DD68AE"/>
    <w:rsid w:val="00DD69AA"/>
    <w:rsid w:val="00DD6AE6"/>
    <w:rsid w:val="00DD6B19"/>
    <w:rsid w:val="00DD6E26"/>
    <w:rsid w:val="00DD7AC0"/>
    <w:rsid w:val="00DE0600"/>
    <w:rsid w:val="00DE0683"/>
    <w:rsid w:val="00DE0865"/>
    <w:rsid w:val="00DE0B49"/>
    <w:rsid w:val="00DE0C8B"/>
    <w:rsid w:val="00DE0DD4"/>
    <w:rsid w:val="00DE0F8B"/>
    <w:rsid w:val="00DE1153"/>
    <w:rsid w:val="00DE1304"/>
    <w:rsid w:val="00DE13E7"/>
    <w:rsid w:val="00DE21BB"/>
    <w:rsid w:val="00DE2519"/>
    <w:rsid w:val="00DE2536"/>
    <w:rsid w:val="00DE2678"/>
    <w:rsid w:val="00DE2CFD"/>
    <w:rsid w:val="00DE368E"/>
    <w:rsid w:val="00DE3A2E"/>
    <w:rsid w:val="00DE4290"/>
    <w:rsid w:val="00DE446C"/>
    <w:rsid w:val="00DE4CCA"/>
    <w:rsid w:val="00DE5064"/>
    <w:rsid w:val="00DE53F7"/>
    <w:rsid w:val="00DE545F"/>
    <w:rsid w:val="00DE5543"/>
    <w:rsid w:val="00DE56D1"/>
    <w:rsid w:val="00DE5E9B"/>
    <w:rsid w:val="00DE6367"/>
    <w:rsid w:val="00DE6473"/>
    <w:rsid w:val="00DE6E8B"/>
    <w:rsid w:val="00DE71D1"/>
    <w:rsid w:val="00DE7594"/>
    <w:rsid w:val="00DE77C3"/>
    <w:rsid w:val="00DE7803"/>
    <w:rsid w:val="00DF02E0"/>
    <w:rsid w:val="00DF034E"/>
    <w:rsid w:val="00DF04E9"/>
    <w:rsid w:val="00DF06A5"/>
    <w:rsid w:val="00DF0815"/>
    <w:rsid w:val="00DF095E"/>
    <w:rsid w:val="00DF0D77"/>
    <w:rsid w:val="00DF0EA0"/>
    <w:rsid w:val="00DF10EC"/>
    <w:rsid w:val="00DF117A"/>
    <w:rsid w:val="00DF12B2"/>
    <w:rsid w:val="00DF1588"/>
    <w:rsid w:val="00DF1610"/>
    <w:rsid w:val="00DF17B9"/>
    <w:rsid w:val="00DF2159"/>
    <w:rsid w:val="00DF229B"/>
    <w:rsid w:val="00DF3887"/>
    <w:rsid w:val="00DF3990"/>
    <w:rsid w:val="00DF3BBE"/>
    <w:rsid w:val="00DF4656"/>
    <w:rsid w:val="00DF4F6F"/>
    <w:rsid w:val="00DF5187"/>
    <w:rsid w:val="00DF547C"/>
    <w:rsid w:val="00DF54E4"/>
    <w:rsid w:val="00DF56A8"/>
    <w:rsid w:val="00DF585B"/>
    <w:rsid w:val="00DF58B9"/>
    <w:rsid w:val="00DF5937"/>
    <w:rsid w:val="00DF59B0"/>
    <w:rsid w:val="00DF65A7"/>
    <w:rsid w:val="00DF67CF"/>
    <w:rsid w:val="00DF6DC2"/>
    <w:rsid w:val="00DF6DD7"/>
    <w:rsid w:val="00DF6F33"/>
    <w:rsid w:val="00DF7077"/>
    <w:rsid w:val="00DF7312"/>
    <w:rsid w:val="00DF7429"/>
    <w:rsid w:val="00DF7477"/>
    <w:rsid w:val="00DF7BF7"/>
    <w:rsid w:val="00DF7CD4"/>
    <w:rsid w:val="00E00025"/>
    <w:rsid w:val="00E00803"/>
    <w:rsid w:val="00E0094E"/>
    <w:rsid w:val="00E00EA2"/>
    <w:rsid w:val="00E01E8A"/>
    <w:rsid w:val="00E01F92"/>
    <w:rsid w:val="00E01F94"/>
    <w:rsid w:val="00E01FAA"/>
    <w:rsid w:val="00E02249"/>
    <w:rsid w:val="00E023D5"/>
    <w:rsid w:val="00E02EA5"/>
    <w:rsid w:val="00E02FEB"/>
    <w:rsid w:val="00E03057"/>
    <w:rsid w:val="00E03299"/>
    <w:rsid w:val="00E0356F"/>
    <w:rsid w:val="00E03FF7"/>
    <w:rsid w:val="00E043DC"/>
    <w:rsid w:val="00E04D58"/>
    <w:rsid w:val="00E053AF"/>
    <w:rsid w:val="00E05F5C"/>
    <w:rsid w:val="00E06013"/>
    <w:rsid w:val="00E06080"/>
    <w:rsid w:val="00E06544"/>
    <w:rsid w:val="00E066B2"/>
    <w:rsid w:val="00E066E6"/>
    <w:rsid w:val="00E06BBF"/>
    <w:rsid w:val="00E07574"/>
    <w:rsid w:val="00E078AC"/>
    <w:rsid w:val="00E07B71"/>
    <w:rsid w:val="00E07DF3"/>
    <w:rsid w:val="00E07FA0"/>
    <w:rsid w:val="00E102AF"/>
    <w:rsid w:val="00E10401"/>
    <w:rsid w:val="00E10675"/>
    <w:rsid w:val="00E11066"/>
    <w:rsid w:val="00E111D8"/>
    <w:rsid w:val="00E117A0"/>
    <w:rsid w:val="00E11867"/>
    <w:rsid w:val="00E11E71"/>
    <w:rsid w:val="00E12210"/>
    <w:rsid w:val="00E125FB"/>
    <w:rsid w:val="00E12926"/>
    <w:rsid w:val="00E129F1"/>
    <w:rsid w:val="00E12B95"/>
    <w:rsid w:val="00E12C50"/>
    <w:rsid w:val="00E12E38"/>
    <w:rsid w:val="00E131AE"/>
    <w:rsid w:val="00E13381"/>
    <w:rsid w:val="00E13408"/>
    <w:rsid w:val="00E13615"/>
    <w:rsid w:val="00E145A3"/>
    <w:rsid w:val="00E14A55"/>
    <w:rsid w:val="00E14FDE"/>
    <w:rsid w:val="00E15ABF"/>
    <w:rsid w:val="00E15AF3"/>
    <w:rsid w:val="00E15C30"/>
    <w:rsid w:val="00E15D54"/>
    <w:rsid w:val="00E160C6"/>
    <w:rsid w:val="00E164BD"/>
    <w:rsid w:val="00E16693"/>
    <w:rsid w:val="00E16CE9"/>
    <w:rsid w:val="00E16CF3"/>
    <w:rsid w:val="00E173E9"/>
    <w:rsid w:val="00E17A73"/>
    <w:rsid w:val="00E17DA8"/>
    <w:rsid w:val="00E17E7C"/>
    <w:rsid w:val="00E20452"/>
    <w:rsid w:val="00E204EF"/>
    <w:rsid w:val="00E20B2A"/>
    <w:rsid w:val="00E20FC0"/>
    <w:rsid w:val="00E220E1"/>
    <w:rsid w:val="00E22147"/>
    <w:rsid w:val="00E2232F"/>
    <w:rsid w:val="00E22A5F"/>
    <w:rsid w:val="00E23261"/>
    <w:rsid w:val="00E233DE"/>
    <w:rsid w:val="00E23823"/>
    <w:rsid w:val="00E23AE1"/>
    <w:rsid w:val="00E23D70"/>
    <w:rsid w:val="00E2400B"/>
    <w:rsid w:val="00E250E2"/>
    <w:rsid w:val="00E2539E"/>
    <w:rsid w:val="00E2548C"/>
    <w:rsid w:val="00E2579A"/>
    <w:rsid w:val="00E257B5"/>
    <w:rsid w:val="00E2592C"/>
    <w:rsid w:val="00E25939"/>
    <w:rsid w:val="00E25BAF"/>
    <w:rsid w:val="00E269AE"/>
    <w:rsid w:val="00E26D00"/>
    <w:rsid w:val="00E26E44"/>
    <w:rsid w:val="00E26E7F"/>
    <w:rsid w:val="00E2750B"/>
    <w:rsid w:val="00E275ED"/>
    <w:rsid w:val="00E27AA8"/>
    <w:rsid w:val="00E30136"/>
    <w:rsid w:val="00E3014F"/>
    <w:rsid w:val="00E306FE"/>
    <w:rsid w:val="00E30776"/>
    <w:rsid w:val="00E30AE1"/>
    <w:rsid w:val="00E30BF8"/>
    <w:rsid w:val="00E31556"/>
    <w:rsid w:val="00E315F5"/>
    <w:rsid w:val="00E31D55"/>
    <w:rsid w:val="00E325E4"/>
    <w:rsid w:val="00E32AD5"/>
    <w:rsid w:val="00E32E10"/>
    <w:rsid w:val="00E33063"/>
    <w:rsid w:val="00E331FD"/>
    <w:rsid w:val="00E3342A"/>
    <w:rsid w:val="00E3366A"/>
    <w:rsid w:val="00E338AC"/>
    <w:rsid w:val="00E33F8B"/>
    <w:rsid w:val="00E33FFA"/>
    <w:rsid w:val="00E34049"/>
    <w:rsid w:val="00E3472C"/>
    <w:rsid w:val="00E34807"/>
    <w:rsid w:val="00E356AF"/>
    <w:rsid w:val="00E3615E"/>
    <w:rsid w:val="00E367EE"/>
    <w:rsid w:val="00E374C9"/>
    <w:rsid w:val="00E377D1"/>
    <w:rsid w:val="00E37D9C"/>
    <w:rsid w:val="00E37E3E"/>
    <w:rsid w:val="00E4009D"/>
    <w:rsid w:val="00E40363"/>
    <w:rsid w:val="00E4059F"/>
    <w:rsid w:val="00E40ADF"/>
    <w:rsid w:val="00E40CDC"/>
    <w:rsid w:val="00E4104D"/>
    <w:rsid w:val="00E411BA"/>
    <w:rsid w:val="00E418A2"/>
    <w:rsid w:val="00E419C9"/>
    <w:rsid w:val="00E419E5"/>
    <w:rsid w:val="00E41CBF"/>
    <w:rsid w:val="00E42065"/>
    <w:rsid w:val="00E4209E"/>
    <w:rsid w:val="00E42DFA"/>
    <w:rsid w:val="00E42F6F"/>
    <w:rsid w:val="00E42FC8"/>
    <w:rsid w:val="00E433FE"/>
    <w:rsid w:val="00E43AEE"/>
    <w:rsid w:val="00E441CE"/>
    <w:rsid w:val="00E4543F"/>
    <w:rsid w:val="00E45E44"/>
    <w:rsid w:val="00E4625A"/>
    <w:rsid w:val="00E46553"/>
    <w:rsid w:val="00E47837"/>
    <w:rsid w:val="00E47AFF"/>
    <w:rsid w:val="00E47FAB"/>
    <w:rsid w:val="00E501EE"/>
    <w:rsid w:val="00E50341"/>
    <w:rsid w:val="00E503B8"/>
    <w:rsid w:val="00E5048A"/>
    <w:rsid w:val="00E50CE8"/>
    <w:rsid w:val="00E51124"/>
    <w:rsid w:val="00E5181D"/>
    <w:rsid w:val="00E51AF3"/>
    <w:rsid w:val="00E525E0"/>
    <w:rsid w:val="00E52F76"/>
    <w:rsid w:val="00E53299"/>
    <w:rsid w:val="00E534D9"/>
    <w:rsid w:val="00E53C4C"/>
    <w:rsid w:val="00E53F36"/>
    <w:rsid w:val="00E5432B"/>
    <w:rsid w:val="00E5460B"/>
    <w:rsid w:val="00E54774"/>
    <w:rsid w:val="00E54F13"/>
    <w:rsid w:val="00E5590F"/>
    <w:rsid w:val="00E55B73"/>
    <w:rsid w:val="00E55EC6"/>
    <w:rsid w:val="00E56240"/>
    <w:rsid w:val="00E5636C"/>
    <w:rsid w:val="00E5648D"/>
    <w:rsid w:val="00E5649F"/>
    <w:rsid w:val="00E567CB"/>
    <w:rsid w:val="00E569EE"/>
    <w:rsid w:val="00E56ADD"/>
    <w:rsid w:val="00E578A8"/>
    <w:rsid w:val="00E6024C"/>
    <w:rsid w:val="00E60799"/>
    <w:rsid w:val="00E60977"/>
    <w:rsid w:val="00E60CC5"/>
    <w:rsid w:val="00E61725"/>
    <w:rsid w:val="00E618DD"/>
    <w:rsid w:val="00E61AC7"/>
    <w:rsid w:val="00E61CFD"/>
    <w:rsid w:val="00E61DB2"/>
    <w:rsid w:val="00E620C0"/>
    <w:rsid w:val="00E62C27"/>
    <w:rsid w:val="00E62C8E"/>
    <w:rsid w:val="00E62F68"/>
    <w:rsid w:val="00E63240"/>
    <w:rsid w:val="00E63609"/>
    <w:rsid w:val="00E63B9E"/>
    <w:rsid w:val="00E63EB7"/>
    <w:rsid w:val="00E6434B"/>
    <w:rsid w:val="00E64BE8"/>
    <w:rsid w:val="00E64DD2"/>
    <w:rsid w:val="00E64E60"/>
    <w:rsid w:val="00E64F87"/>
    <w:rsid w:val="00E65676"/>
    <w:rsid w:val="00E65CB2"/>
    <w:rsid w:val="00E65EB7"/>
    <w:rsid w:val="00E66357"/>
    <w:rsid w:val="00E663E3"/>
    <w:rsid w:val="00E66A58"/>
    <w:rsid w:val="00E6707E"/>
    <w:rsid w:val="00E67269"/>
    <w:rsid w:val="00E672F4"/>
    <w:rsid w:val="00E67C24"/>
    <w:rsid w:val="00E7039A"/>
    <w:rsid w:val="00E70CBB"/>
    <w:rsid w:val="00E70EAF"/>
    <w:rsid w:val="00E70ED1"/>
    <w:rsid w:val="00E7131E"/>
    <w:rsid w:val="00E7146C"/>
    <w:rsid w:val="00E7151A"/>
    <w:rsid w:val="00E71B73"/>
    <w:rsid w:val="00E72CCD"/>
    <w:rsid w:val="00E72D23"/>
    <w:rsid w:val="00E72E24"/>
    <w:rsid w:val="00E7334F"/>
    <w:rsid w:val="00E73993"/>
    <w:rsid w:val="00E73AE4"/>
    <w:rsid w:val="00E73E1C"/>
    <w:rsid w:val="00E73F86"/>
    <w:rsid w:val="00E74795"/>
    <w:rsid w:val="00E74817"/>
    <w:rsid w:val="00E755FB"/>
    <w:rsid w:val="00E75C2E"/>
    <w:rsid w:val="00E7697C"/>
    <w:rsid w:val="00E76995"/>
    <w:rsid w:val="00E76F8C"/>
    <w:rsid w:val="00E76FBD"/>
    <w:rsid w:val="00E771B4"/>
    <w:rsid w:val="00E77522"/>
    <w:rsid w:val="00E80069"/>
    <w:rsid w:val="00E80430"/>
    <w:rsid w:val="00E80E99"/>
    <w:rsid w:val="00E81F30"/>
    <w:rsid w:val="00E823F4"/>
    <w:rsid w:val="00E82F74"/>
    <w:rsid w:val="00E836B1"/>
    <w:rsid w:val="00E84BD6"/>
    <w:rsid w:val="00E84EE1"/>
    <w:rsid w:val="00E84FCE"/>
    <w:rsid w:val="00E85196"/>
    <w:rsid w:val="00E85354"/>
    <w:rsid w:val="00E853F4"/>
    <w:rsid w:val="00E8576F"/>
    <w:rsid w:val="00E85BFE"/>
    <w:rsid w:val="00E85CB0"/>
    <w:rsid w:val="00E85D58"/>
    <w:rsid w:val="00E85F8D"/>
    <w:rsid w:val="00E85FB3"/>
    <w:rsid w:val="00E861E1"/>
    <w:rsid w:val="00E86542"/>
    <w:rsid w:val="00E866B7"/>
    <w:rsid w:val="00E86DEA"/>
    <w:rsid w:val="00E86F18"/>
    <w:rsid w:val="00E87526"/>
    <w:rsid w:val="00E876FC"/>
    <w:rsid w:val="00E8778D"/>
    <w:rsid w:val="00E87A76"/>
    <w:rsid w:val="00E87DFB"/>
    <w:rsid w:val="00E87EDC"/>
    <w:rsid w:val="00E87F69"/>
    <w:rsid w:val="00E916C0"/>
    <w:rsid w:val="00E917BC"/>
    <w:rsid w:val="00E91944"/>
    <w:rsid w:val="00E91A55"/>
    <w:rsid w:val="00E91EB5"/>
    <w:rsid w:val="00E922C8"/>
    <w:rsid w:val="00E9235B"/>
    <w:rsid w:val="00E92916"/>
    <w:rsid w:val="00E92D65"/>
    <w:rsid w:val="00E92FF7"/>
    <w:rsid w:val="00E9324E"/>
    <w:rsid w:val="00E93976"/>
    <w:rsid w:val="00E93EF0"/>
    <w:rsid w:val="00E949BA"/>
    <w:rsid w:val="00E94CAE"/>
    <w:rsid w:val="00E94CC7"/>
    <w:rsid w:val="00E94DC9"/>
    <w:rsid w:val="00E95090"/>
    <w:rsid w:val="00E951F0"/>
    <w:rsid w:val="00E958A1"/>
    <w:rsid w:val="00E958C5"/>
    <w:rsid w:val="00E95959"/>
    <w:rsid w:val="00E95D33"/>
    <w:rsid w:val="00E95D82"/>
    <w:rsid w:val="00E96596"/>
    <w:rsid w:val="00E96EE1"/>
    <w:rsid w:val="00E96F5B"/>
    <w:rsid w:val="00E973F7"/>
    <w:rsid w:val="00E975E8"/>
    <w:rsid w:val="00E977A8"/>
    <w:rsid w:val="00E978B9"/>
    <w:rsid w:val="00E97D24"/>
    <w:rsid w:val="00EA0170"/>
    <w:rsid w:val="00EA01C0"/>
    <w:rsid w:val="00EA08D0"/>
    <w:rsid w:val="00EA0FA8"/>
    <w:rsid w:val="00EA123F"/>
    <w:rsid w:val="00EA1DFA"/>
    <w:rsid w:val="00EA215A"/>
    <w:rsid w:val="00EA21EE"/>
    <w:rsid w:val="00EA26CF"/>
    <w:rsid w:val="00EA2BDC"/>
    <w:rsid w:val="00EA2D6C"/>
    <w:rsid w:val="00EA2E5C"/>
    <w:rsid w:val="00EA34B0"/>
    <w:rsid w:val="00EA410E"/>
    <w:rsid w:val="00EA497A"/>
    <w:rsid w:val="00EA4CAD"/>
    <w:rsid w:val="00EA4FF5"/>
    <w:rsid w:val="00EA50E1"/>
    <w:rsid w:val="00EA548B"/>
    <w:rsid w:val="00EA58F4"/>
    <w:rsid w:val="00EA5F02"/>
    <w:rsid w:val="00EA5FE4"/>
    <w:rsid w:val="00EA609A"/>
    <w:rsid w:val="00EA6720"/>
    <w:rsid w:val="00EA68A4"/>
    <w:rsid w:val="00EA6BC4"/>
    <w:rsid w:val="00EA6F92"/>
    <w:rsid w:val="00EA7041"/>
    <w:rsid w:val="00EA7335"/>
    <w:rsid w:val="00EA7C53"/>
    <w:rsid w:val="00EB0198"/>
    <w:rsid w:val="00EB1276"/>
    <w:rsid w:val="00EB12D2"/>
    <w:rsid w:val="00EB1866"/>
    <w:rsid w:val="00EB18BE"/>
    <w:rsid w:val="00EB1BF8"/>
    <w:rsid w:val="00EB1DE4"/>
    <w:rsid w:val="00EB213C"/>
    <w:rsid w:val="00EB26E8"/>
    <w:rsid w:val="00EB2888"/>
    <w:rsid w:val="00EB29C2"/>
    <w:rsid w:val="00EB3194"/>
    <w:rsid w:val="00EB3471"/>
    <w:rsid w:val="00EB3560"/>
    <w:rsid w:val="00EB369F"/>
    <w:rsid w:val="00EB3721"/>
    <w:rsid w:val="00EB3785"/>
    <w:rsid w:val="00EB3A1F"/>
    <w:rsid w:val="00EB3AAF"/>
    <w:rsid w:val="00EB3BD0"/>
    <w:rsid w:val="00EB3FBF"/>
    <w:rsid w:val="00EB4060"/>
    <w:rsid w:val="00EB460B"/>
    <w:rsid w:val="00EB47DB"/>
    <w:rsid w:val="00EB511A"/>
    <w:rsid w:val="00EB5568"/>
    <w:rsid w:val="00EB5D74"/>
    <w:rsid w:val="00EB5F87"/>
    <w:rsid w:val="00EB6439"/>
    <w:rsid w:val="00EB66EA"/>
    <w:rsid w:val="00EB6735"/>
    <w:rsid w:val="00EB6AD5"/>
    <w:rsid w:val="00EB6CB7"/>
    <w:rsid w:val="00EB75A0"/>
    <w:rsid w:val="00EB7891"/>
    <w:rsid w:val="00EB7BF2"/>
    <w:rsid w:val="00EC0D7B"/>
    <w:rsid w:val="00EC0EC5"/>
    <w:rsid w:val="00EC1383"/>
    <w:rsid w:val="00EC213C"/>
    <w:rsid w:val="00EC25ED"/>
    <w:rsid w:val="00EC3241"/>
    <w:rsid w:val="00EC3343"/>
    <w:rsid w:val="00EC3363"/>
    <w:rsid w:val="00EC3DA4"/>
    <w:rsid w:val="00EC3E3F"/>
    <w:rsid w:val="00EC41C1"/>
    <w:rsid w:val="00EC42BA"/>
    <w:rsid w:val="00EC4683"/>
    <w:rsid w:val="00EC4C97"/>
    <w:rsid w:val="00EC4E69"/>
    <w:rsid w:val="00EC552C"/>
    <w:rsid w:val="00EC5C13"/>
    <w:rsid w:val="00EC6299"/>
    <w:rsid w:val="00EC6418"/>
    <w:rsid w:val="00EC6ADE"/>
    <w:rsid w:val="00EC7371"/>
    <w:rsid w:val="00EC7413"/>
    <w:rsid w:val="00EC7519"/>
    <w:rsid w:val="00EC768E"/>
    <w:rsid w:val="00EC7A70"/>
    <w:rsid w:val="00EC7C1D"/>
    <w:rsid w:val="00EC7DA2"/>
    <w:rsid w:val="00ED0289"/>
    <w:rsid w:val="00ED0613"/>
    <w:rsid w:val="00ED0B46"/>
    <w:rsid w:val="00ED0DB5"/>
    <w:rsid w:val="00ED10CD"/>
    <w:rsid w:val="00ED197B"/>
    <w:rsid w:val="00ED1D61"/>
    <w:rsid w:val="00ED1E8E"/>
    <w:rsid w:val="00ED20DE"/>
    <w:rsid w:val="00ED3264"/>
    <w:rsid w:val="00ED3F07"/>
    <w:rsid w:val="00ED4022"/>
    <w:rsid w:val="00ED46C8"/>
    <w:rsid w:val="00ED46CF"/>
    <w:rsid w:val="00ED48BB"/>
    <w:rsid w:val="00ED4F7F"/>
    <w:rsid w:val="00ED526B"/>
    <w:rsid w:val="00ED5400"/>
    <w:rsid w:val="00ED55F4"/>
    <w:rsid w:val="00ED564E"/>
    <w:rsid w:val="00ED57A8"/>
    <w:rsid w:val="00ED5A2A"/>
    <w:rsid w:val="00ED5E24"/>
    <w:rsid w:val="00ED5FC8"/>
    <w:rsid w:val="00ED63C3"/>
    <w:rsid w:val="00ED70C3"/>
    <w:rsid w:val="00ED7437"/>
    <w:rsid w:val="00ED74CF"/>
    <w:rsid w:val="00ED7CEA"/>
    <w:rsid w:val="00ED7F86"/>
    <w:rsid w:val="00EE046A"/>
    <w:rsid w:val="00EE066C"/>
    <w:rsid w:val="00EE0F48"/>
    <w:rsid w:val="00EE1016"/>
    <w:rsid w:val="00EE19FC"/>
    <w:rsid w:val="00EE2334"/>
    <w:rsid w:val="00EE238D"/>
    <w:rsid w:val="00EE28A3"/>
    <w:rsid w:val="00EE2ED1"/>
    <w:rsid w:val="00EE340E"/>
    <w:rsid w:val="00EE3434"/>
    <w:rsid w:val="00EE35B7"/>
    <w:rsid w:val="00EE42B0"/>
    <w:rsid w:val="00EE478F"/>
    <w:rsid w:val="00EE47FA"/>
    <w:rsid w:val="00EE4A7B"/>
    <w:rsid w:val="00EE5401"/>
    <w:rsid w:val="00EE5AA1"/>
    <w:rsid w:val="00EE68B5"/>
    <w:rsid w:val="00EE6ADF"/>
    <w:rsid w:val="00EE6B5D"/>
    <w:rsid w:val="00EE6EA3"/>
    <w:rsid w:val="00EE70D1"/>
    <w:rsid w:val="00EE71F1"/>
    <w:rsid w:val="00EE769B"/>
    <w:rsid w:val="00EE7880"/>
    <w:rsid w:val="00EE7A1C"/>
    <w:rsid w:val="00EE7F98"/>
    <w:rsid w:val="00EF00DE"/>
    <w:rsid w:val="00EF084D"/>
    <w:rsid w:val="00EF096B"/>
    <w:rsid w:val="00EF0A1D"/>
    <w:rsid w:val="00EF27C0"/>
    <w:rsid w:val="00EF29E1"/>
    <w:rsid w:val="00EF2FFD"/>
    <w:rsid w:val="00EF31E6"/>
    <w:rsid w:val="00EF37C7"/>
    <w:rsid w:val="00EF3A94"/>
    <w:rsid w:val="00EF3D17"/>
    <w:rsid w:val="00EF3E9A"/>
    <w:rsid w:val="00EF3F26"/>
    <w:rsid w:val="00EF3F2F"/>
    <w:rsid w:val="00EF4407"/>
    <w:rsid w:val="00EF4F9F"/>
    <w:rsid w:val="00EF5147"/>
    <w:rsid w:val="00EF53D3"/>
    <w:rsid w:val="00EF59DD"/>
    <w:rsid w:val="00EF5AAC"/>
    <w:rsid w:val="00EF66FA"/>
    <w:rsid w:val="00EF6B6A"/>
    <w:rsid w:val="00EF6B9B"/>
    <w:rsid w:val="00EF7890"/>
    <w:rsid w:val="00EF798D"/>
    <w:rsid w:val="00EF79F5"/>
    <w:rsid w:val="00EF7ED6"/>
    <w:rsid w:val="00F00187"/>
    <w:rsid w:val="00F01120"/>
    <w:rsid w:val="00F01C48"/>
    <w:rsid w:val="00F01D20"/>
    <w:rsid w:val="00F02060"/>
    <w:rsid w:val="00F0248F"/>
    <w:rsid w:val="00F03BA1"/>
    <w:rsid w:val="00F03CFC"/>
    <w:rsid w:val="00F04A3E"/>
    <w:rsid w:val="00F04DCC"/>
    <w:rsid w:val="00F05221"/>
    <w:rsid w:val="00F053E0"/>
    <w:rsid w:val="00F05B08"/>
    <w:rsid w:val="00F05C30"/>
    <w:rsid w:val="00F05C80"/>
    <w:rsid w:val="00F05F67"/>
    <w:rsid w:val="00F06335"/>
    <w:rsid w:val="00F064A7"/>
    <w:rsid w:val="00F06805"/>
    <w:rsid w:val="00F0686E"/>
    <w:rsid w:val="00F06AB2"/>
    <w:rsid w:val="00F06E64"/>
    <w:rsid w:val="00F0737F"/>
    <w:rsid w:val="00F07403"/>
    <w:rsid w:val="00F077C9"/>
    <w:rsid w:val="00F07B64"/>
    <w:rsid w:val="00F101AD"/>
    <w:rsid w:val="00F103EE"/>
    <w:rsid w:val="00F10606"/>
    <w:rsid w:val="00F10667"/>
    <w:rsid w:val="00F10C9A"/>
    <w:rsid w:val="00F10D80"/>
    <w:rsid w:val="00F10E37"/>
    <w:rsid w:val="00F10E66"/>
    <w:rsid w:val="00F10EF5"/>
    <w:rsid w:val="00F11F91"/>
    <w:rsid w:val="00F12464"/>
    <w:rsid w:val="00F12605"/>
    <w:rsid w:val="00F12826"/>
    <w:rsid w:val="00F12D29"/>
    <w:rsid w:val="00F12EFA"/>
    <w:rsid w:val="00F13009"/>
    <w:rsid w:val="00F1377A"/>
    <w:rsid w:val="00F1387E"/>
    <w:rsid w:val="00F13C9C"/>
    <w:rsid w:val="00F1436C"/>
    <w:rsid w:val="00F148DB"/>
    <w:rsid w:val="00F14CE0"/>
    <w:rsid w:val="00F156D2"/>
    <w:rsid w:val="00F1589E"/>
    <w:rsid w:val="00F15919"/>
    <w:rsid w:val="00F15F1E"/>
    <w:rsid w:val="00F1610E"/>
    <w:rsid w:val="00F169BF"/>
    <w:rsid w:val="00F16B55"/>
    <w:rsid w:val="00F16BDE"/>
    <w:rsid w:val="00F17300"/>
    <w:rsid w:val="00F1787F"/>
    <w:rsid w:val="00F17C41"/>
    <w:rsid w:val="00F17CB0"/>
    <w:rsid w:val="00F17D50"/>
    <w:rsid w:val="00F201C2"/>
    <w:rsid w:val="00F207A5"/>
    <w:rsid w:val="00F209CA"/>
    <w:rsid w:val="00F20B55"/>
    <w:rsid w:val="00F2163B"/>
    <w:rsid w:val="00F217A8"/>
    <w:rsid w:val="00F219A0"/>
    <w:rsid w:val="00F21BBB"/>
    <w:rsid w:val="00F22123"/>
    <w:rsid w:val="00F222DA"/>
    <w:rsid w:val="00F2254F"/>
    <w:rsid w:val="00F2298F"/>
    <w:rsid w:val="00F22C90"/>
    <w:rsid w:val="00F22CCD"/>
    <w:rsid w:val="00F22DDD"/>
    <w:rsid w:val="00F2306A"/>
    <w:rsid w:val="00F2307C"/>
    <w:rsid w:val="00F2330B"/>
    <w:rsid w:val="00F2346B"/>
    <w:rsid w:val="00F23840"/>
    <w:rsid w:val="00F23A6A"/>
    <w:rsid w:val="00F23D7D"/>
    <w:rsid w:val="00F24279"/>
    <w:rsid w:val="00F244DE"/>
    <w:rsid w:val="00F24639"/>
    <w:rsid w:val="00F24BA4"/>
    <w:rsid w:val="00F2509A"/>
    <w:rsid w:val="00F25BA6"/>
    <w:rsid w:val="00F2600F"/>
    <w:rsid w:val="00F276D0"/>
    <w:rsid w:val="00F27800"/>
    <w:rsid w:val="00F27D08"/>
    <w:rsid w:val="00F3006B"/>
    <w:rsid w:val="00F300C2"/>
    <w:rsid w:val="00F300D6"/>
    <w:rsid w:val="00F303A6"/>
    <w:rsid w:val="00F308F9"/>
    <w:rsid w:val="00F30A75"/>
    <w:rsid w:val="00F3171B"/>
    <w:rsid w:val="00F31A68"/>
    <w:rsid w:val="00F32C12"/>
    <w:rsid w:val="00F33423"/>
    <w:rsid w:val="00F336BE"/>
    <w:rsid w:val="00F33B13"/>
    <w:rsid w:val="00F33EEE"/>
    <w:rsid w:val="00F33F83"/>
    <w:rsid w:val="00F344D6"/>
    <w:rsid w:val="00F34C01"/>
    <w:rsid w:val="00F351F0"/>
    <w:rsid w:val="00F352C6"/>
    <w:rsid w:val="00F35B55"/>
    <w:rsid w:val="00F3618D"/>
    <w:rsid w:val="00F36315"/>
    <w:rsid w:val="00F36454"/>
    <w:rsid w:val="00F373EA"/>
    <w:rsid w:val="00F374DD"/>
    <w:rsid w:val="00F37DB6"/>
    <w:rsid w:val="00F37F5F"/>
    <w:rsid w:val="00F4076A"/>
    <w:rsid w:val="00F40B61"/>
    <w:rsid w:val="00F40D1D"/>
    <w:rsid w:val="00F410D5"/>
    <w:rsid w:val="00F417B1"/>
    <w:rsid w:val="00F41ADA"/>
    <w:rsid w:val="00F41C3C"/>
    <w:rsid w:val="00F423F8"/>
    <w:rsid w:val="00F425AC"/>
    <w:rsid w:val="00F42671"/>
    <w:rsid w:val="00F4279B"/>
    <w:rsid w:val="00F42D72"/>
    <w:rsid w:val="00F43B06"/>
    <w:rsid w:val="00F43C15"/>
    <w:rsid w:val="00F43D48"/>
    <w:rsid w:val="00F443B4"/>
    <w:rsid w:val="00F44F06"/>
    <w:rsid w:val="00F45232"/>
    <w:rsid w:val="00F45381"/>
    <w:rsid w:val="00F455C0"/>
    <w:rsid w:val="00F45820"/>
    <w:rsid w:val="00F45B32"/>
    <w:rsid w:val="00F45EEC"/>
    <w:rsid w:val="00F460CE"/>
    <w:rsid w:val="00F46238"/>
    <w:rsid w:val="00F4643D"/>
    <w:rsid w:val="00F469CB"/>
    <w:rsid w:val="00F46D4C"/>
    <w:rsid w:val="00F47078"/>
    <w:rsid w:val="00F47256"/>
    <w:rsid w:val="00F472CB"/>
    <w:rsid w:val="00F472D0"/>
    <w:rsid w:val="00F4753C"/>
    <w:rsid w:val="00F47570"/>
    <w:rsid w:val="00F47B6B"/>
    <w:rsid w:val="00F47E4F"/>
    <w:rsid w:val="00F5017F"/>
    <w:rsid w:val="00F50D47"/>
    <w:rsid w:val="00F514C8"/>
    <w:rsid w:val="00F5211B"/>
    <w:rsid w:val="00F52405"/>
    <w:rsid w:val="00F52A37"/>
    <w:rsid w:val="00F52A91"/>
    <w:rsid w:val="00F539D1"/>
    <w:rsid w:val="00F54DA6"/>
    <w:rsid w:val="00F54F04"/>
    <w:rsid w:val="00F55019"/>
    <w:rsid w:val="00F563E4"/>
    <w:rsid w:val="00F5642D"/>
    <w:rsid w:val="00F5644E"/>
    <w:rsid w:val="00F56C6E"/>
    <w:rsid w:val="00F56E9D"/>
    <w:rsid w:val="00F56F11"/>
    <w:rsid w:val="00F57159"/>
    <w:rsid w:val="00F578C9"/>
    <w:rsid w:val="00F609B4"/>
    <w:rsid w:val="00F60B80"/>
    <w:rsid w:val="00F6154F"/>
    <w:rsid w:val="00F61AF1"/>
    <w:rsid w:val="00F61F0E"/>
    <w:rsid w:val="00F627BF"/>
    <w:rsid w:val="00F63906"/>
    <w:rsid w:val="00F63B48"/>
    <w:rsid w:val="00F63DFE"/>
    <w:rsid w:val="00F6450B"/>
    <w:rsid w:val="00F6456B"/>
    <w:rsid w:val="00F6507B"/>
    <w:rsid w:val="00F65341"/>
    <w:rsid w:val="00F659F3"/>
    <w:rsid w:val="00F65E5E"/>
    <w:rsid w:val="00F66101"/>
    <w:rsid w:val="00F6643E"/>
    <w:rsid w:val="00F66AD2"/>
    <w:rsid w:val="00F66AE9"/>
    <w:rsid w:val="00F66B33"/>
    <w:rsid w:val="00F66B4B"/>
    <w:rsid w:val="00F6721E"/>
    <w:rsid w:val="00F67624"/>
    <w:rsid w:val="00F67797"/>
    <w:rsid w:val="00F67B79"/>
    <w:rsid w:val="00F701BB"/>
    <w:rsid w:val="00F705AE"/>
    <w:rsid w:val="00F707BD"/>
    <w:rsid w:val="00F70950"/>
    <w:rsid w:val="00F709C8"/>
    <w:rsid w:val="00F71292"/>
    <w:rsid w:val="00F71BF4"/>
    <w:rsid w:val="00F72ACE"/>
    <w:rsid w:val="00F72E88"/>
    <w:rsid w:val="00F7352A"/>
    <w:rsid w:val="00F7354F"/>
    <w:rsid w:val="00F73597"/>
    <w:rsid w:val="00F73E0F"/>
    <w:rsid w:val="00F73E15"/>
    <w:rsid w:val="00F74176"/>
    <w:rsid w:val="00F74182"/>
    <w:rsid w:val="00F743B2"/>
    <w:rsid w:val="00F7471E"/>
    <w:rsid w:val="00F749D5"/>
    <w:rsid w:val="00F749D7"/>
    <w:rsid w:val="00F74B96"/>
    <w:rsid w:val="00F74C51"/>
    <w:rsid w:val="00F74E07"/>
    <w:rsid w:val="00F75035"/>
    <w:rsid w:val="00F7539E"/>
    <w:rsid w:val="00F75D79"/>
    <w:rsid w:val="00F7660C"/>
    <w:rsid w:val="00F76C97"/>
    <w:rsid w:val="00F7705C"/>
    <w:rsid w:val="00F771EE"/>
    <w:rsid w:val="00F77429"/>
    <w:rsid w:val="00F775EE"/>
    <w:rsid w:val="00F81387"/>
    <w:rsid w:val="00F81597"/>
    <w:rsid w:val="00F81BA6"/>
    <w:rsid w:val="00F81D70"/>
    <w:rsid w:val="00F81EAF"/>
    <w:rsid w:val="00F81EF8"/>
    <w:rsid w:val="00F82332"/>
    <w:rsid w:val="00F8268E"/>
    <w:rsid w:val="00F82701"/>
    <w:rsid w:val="00F82A8A"/>
    <w:rsid w:val="00F82B7A"/>
    <w:rsid w:val="00F82DD1"/>
    <w:rsid w:val="00F82FDF"/>
    <w:rsid w:val="00F83050"/>
    <w:rsid w:val="00F8329D"/>
    <w:rsid w:val="00F83311"/>
    <w:rsid w:val="00F83389"/>
    <w:rsid w:val="00F83B51"/>
    <w:rsid w:val="00F84462"/>
    <w:rsid w:val="00F84723"/>
    <w:rsid w:val="00F852F3"/>
    <w:rsid w:val="00F855C3"/>
    <w:rsid w:val="00F857C7"/>
    <w:rsid w:val="00F85E86"/>
    <w:rsid w:val="00F86017"/>
    <w:rsid w:val="00F86096"/>
    <w:rsid w:val="00F861FB"/>
    <w:rsid w:val="00F86258"/>
    <w:rsid w:val="00F864B6"/>
    <w:rsid w:val="00F8670B"/>
    <w:rsid w:val="00F86CE7"/>
    <w:rsid w:val="00F86DE5"/>
    <w:rsid w:val="00F8728F"/>
    <w:rsid w:val="00F87657"/>
    <w:rsid w:val="00F8767B"/>
    <w:rsid w:val="00F87A82"/>
    <w:rsid w:val="00F90325"/>
    <w:rsid w:val="00F90A5F"/>
    <w:rsid w:val="00F90FA3"/>
    <w:rsid w:val="00F9145B"/>
    <w:rsid w:val="00F914A3"/>
    <w:rsid w:val="00F91779"/>
    <w:rsid w:val="00F91A8C"/>
    <w:rsid w:val="00F91AAC"/>
    <w:rsid w:val="00F91CF5"/>
    <w:rsid w:val="00F920E7"/>
    <w:rsid w:val="00F925FC"/>
    <w:rsid w:val="00F929AF"/>
    <w:rsid w:val="00F92DC5"/>
    <w:rsid w:val="00F92EBA"/>
    <w:rsid w:val="00F93264"/>
    <w:rsid w:val="00F93518"/>
    <w:rsid w:val="00F93BE9"/>
    <w:rsid w:val="00F94BA0"/>
    <w:rsid w:val="00F94DBA"/>
    <w:rsid w:val="00F9551A"/>
    <w:rsid w:val="00F965E5"/>
    <w:rsid w:val="00F969BE"/>
    <w:rsid w:val="00F96E71"/>
    <w:rsid w:val="00F96FDF"/>
    <w:rsid w:val="00F971B3"/>
    <w:rsid w:val="00F976B1"/>
    <w:rsid w:val="00F97E1F"/>
    <w:rsid w:val="00F97EF2"/>
    <w:rsid w:val="00FA0363"/>
    <w:rsid w:val="00FA109E"/>
    <w:rsid w:val="00FA1864"/>
    <w:rsid w:val="00FA18A6"/>
    <w:rsid w:val="00FA19EB"/>
    <w:rsid w:val="00FA1E83"/>
    <w:rsid w:val="00FA1F0F"/>
    <w:rsid w:val="00FA2C9C"/>
    <w:rsid w:val="00FA3276"/>
    <w:rsid w:val="00FA3C1C"/>
    <w:rsid w:val="00FA4742"/>
    <w:rsid w:val="00FA55C5"/>
    <w:rsid w:val="00FA5752"/>
    <w:rsid w:val="00FA5A65"/>
    <w:rsid w:val="00FA5B62"/>
    <w:rsid w:val="00FA5C9E"/>
    <w:rsid w:val="00FA62FE"/>
    <w:rsid w:val="00FA661B"/>
    <w:rsid w:val="00FA683B"/>
    <w:rsid w:val="00FA6F7F"/>
    <w:rsid w:val="00FA773A"/>
    <w:rsid w:val="00FA793B"/>
    <w:rsid w:val="00FA7B36"/>
    <w:rsid w:val="00FA7C12"/>
    <w:rsid w:val="00FA7C4C"/>
    <w:rsid w:val="00FA7E17"/>
    <w:rsid w:val="00FB0D0C"/>
    <w:rsid w:val="00FB10E0"/>
    <w:rsid w:val="00FB15EB"/>
    <w:rsid w:val="00FB2275"/>
    <w:rsid w:val="00FB2971"/>
    <w:rsid w:val="00FB3142"/>
    <w:rsid w:val="00FB3181"/>
    <w:rsid w:val="00FB31CC"/>
    <w:rsid w:val="00FB34B4"/>
    <w:rsid w:val="00FB3C27"/>
    <w:rsid w:val="00FB3FE3"/>
    <w:rsid w:val="00FB4064"/>
    <w:rsid w:val="00FB4079"/>
    <w:rsid w:val="00FB40D4"/>
    <w:rsid w:val="00FB45A1"/>
    <w:rsid w:val="00FB499E"/>
    <w:rsid w:val="00FB4A2B"/>
    <w:rsid w:val="00FB4AF8"/>
    <w:rsid w:val="00FB4DAA"/>
    <w:rsid w:val="00FB5218"/>
    <w:rsid w:val="00FB524B"/>
    <w:rsid w:val="00FB585C"/>
    <w:rsid w:val="00FB6211"/>
    <w:rsid w:val="00FB6D50"/>
    <w:rsid w:val="00FB70A7"/>
    <w:rsid w:val="00FB7351"/>
    <w:rsid w:val="00FB778E"/>
    <w:rsid w:val="00FB7880"/>
    <w:rsid w:val="00FB7A3E"/>
    <w:rsid w:val="00FB7B2A"/>
    <w:rsid w:val="00FC09B3"/>
    <w:rsid w:val="00FC0B27"/>
    <w:rsid w:val="00FC0C3D"/>
    <w:rsid w:val="00FC0C91"/>
    <w:rsid w:val="00FC0F59"/>
    <w:rsid w:val="00FC143E"/>
    <w:rsid w:val="00FC1586"/>
    <w:rsid w:val="00FC1BC7"/>
    <w:rsid w:val="00FC1FA4"/>
    <w:rsid w:val="00FC2252"/>
    <w:rsid w:val="00FC2621"/>
    <w:rsid w:val="00FC2A06"/>
    <w:rsid w:val="00FC32AF"/>
    <w:rsid w:val="00FC3866"/>
    <w:rsid w:val="00FC3C4A"/>
    <w:rsid w:val="00FC3CE7"/>
    <w:rsid w:val="00FC3D86"/>
    <w:rsid w:val="00FC4074"/>
    <w:rsid w:val="00FC415E"/>
    <w:rsid w:val="00FC489A"/>
    <w:rsid w:val="00FC4DAD"/>
    <w:rsid w:val="00FC509A"/>
    <w:rsid w:val="00FC54ED"/>
    <w:rsid w:val="00FC5617"/>
    <w:rsid w:val="00FC5E32"/>
    <w:rsid w:val="00FC5EEB"/>
    <w:rsid w:val="00FC64F0"/>
    <w:rsid w:val="00FC6795"/>
    <w:rsid w:val="00FC6B23"/>
    <w:rsid w:val="00FC6C24"/>
    <w:rsid w:val="00FC6FB2"/>
    <w:rsid w:val="00FC70DC"/>
    <w:rsid w:val="00FC769F"/>
    <w:rsid w:val="00FC77B7"/>
    <w:rsid w:val="00FC7C38"/>
    <w:rsid w:val="00FC7E14"/>
    <w:rsid w:val="00FD057F"/>
    <w:rsid w:val="00FD073C"/>
    <w:rsid w:val="00FD0800"/>
    <w:rsid w:val="00FD1326"/>
    <w:rsid w:val="00FD17CB"/>
    <w:rsid w:val="00FD1A9F"/>
    <w:rsid w:val="00FD1C77"/>
    <w:rsid w:val="00FD2834"/>
    <w:rsid w:val="00FD2F7D"/>
    <w:rsid w:val="00FD3094"/>
    <w:rsid w:val="00FD32AB"/>
    <w:rsid w:val="00FD366B"/>
    <w:rsid w:val="00FD37BD"/>
    <w:rsid w:val="00FD3A5F"/>
    <w:rsid w:val="00FD3AA7"/>
    <w:rsid w:val="00FD3B19"/>
    <w:rsid w:val="00FD3CB8"/>
    <w:rsid w:val="00FD3D7E"/>
    <w:rsid w:val="00FD3E34"/>
    <w:rsid w:val="00FD3EBE"/>
    <w:rsid w:val="00FD44BE"/>
    <w:rsid w:val="00FD4875"/>
    <w:rsid w:val="00FD492E"/>
    <w:rsid w:val="00FD4DA4"/>
    <w:rsid w:val="00FD4DD5"/>
    <w:rsid w:val="00FD4F9E"/>
    <w:rsid w:val="00FD539A"/>
    <w:rsid w:val="00FD559D"/>
    <w:rsid w:val="00FD5945"/>
    <w:rsid w:val="00FD5A4F"/>
    <w:rsid w:val="00FD5B7F"/>
    <w:rsid w:val="00FD5B90"/>
    <w:rsid w:val="00FD6108"/>
    <w:rsid w:val="00FD6844"/>
    <w:rsid w:val="00FD684B"/>
    <w:rsid w:val="00FD72A9"/>
    <w:rsid w:val="00FD7AD5"/>
    <w:rsid w:val="00FD7DC5"/>
    <w:rsid w:val="00FD7E20"/>
    <w:rsid w:val="00FE032D"/>
    <w:rsid w:val="00FE048A"/>
    <w:rsid w:val="00FE07EC"/>
    <w:rsid w:val="00FE0A5A"/>
    <w:rsid w:val="00FE0ABD"/>
    <w:rsid w:val="00FE0CE5"/>
    <w:rsid w:val="00FE16AE"/>
    <w:rsid w:val="00FE16EC"/>
    <w:rsid w:val="00FE1847"/>
    <w:rsid w:val="00FE19AC"/>
    <w:rsid w:val="00FE27AD"/>
    <w:rsid w:val="00FE2E77"/>
    <w:rsid w:val="00FE3A90"/>
    <w:rsid w:val="00FE4826"/>
    <w:rsid w:val="00FE48DD"/>
    <w:rsid w:val="00FE49A5"/>
    <w:rsid w:val="00FE4C67"/>
    <w:rsid w:val="00FE4E51"/>
    <w:rsid w:val="00FE5AAC"/>
    <w:rsid w:val="00FE65BC"/>
    <w:rsid w:val="00FE7486"/>
    <w:rsid w:val="00FE76D4"/>
    <w:rsid w:val="00FE7841"/>
    <w:rsid w:val="00FE7AE1"/>
    <w:rsid w:val="00FF06C0"/>
    <w:rsid w:val="00FF0E62"/>
    <w:rsid w:val="00FF1141"/>
    <w:rsid w:val="00FF19DB"/>
    <w:rsid w:val="00FF2650"/>
    <w:rsid w:val="00FF26C6"/>
    <w:rsid w:val="00FF26D4"/>
    <w:rsid w:val="00FF2707"/>
    <w:rsid w:val="00FF27E2"/>
    <w:rsid w:val="00FF2D85"/>
    <w:rsid w:val="00FF3185"/>
    <w:rsid w:val="00FF33E1"/>
    <w:rsid w:val="00FF3428"/>
    <w:rsid w:val="00FF3C3F"/>
    <w:rsid w:val="00FF3DB2"/>
    <w:rsid w:val="00FF4071"/>
    <w:rsid w:val="00FF47A3"/>
    <w:rsid w:val="00FF4F2E"/>
    <w:rsid w:val="00FF5A4E"/>
    <w:rsid w:val="00FF5AF3"/>
    <w:rsid w:val="00FF5DBB"/>
    <w:rsid w:val="00FF626F"/>
    <w:rsid w:val="00FF6AD7"/>
    <w:rsid w:val="00FF6B51"/>
    <w:rsid w:val="00FF6B8E"/>
    <w:rsid w:val="00FF6EFD"/>
    <w:rsid w:val="00FF72D7"/>
    <w:rsid w:val="00FF7412"/>
    <w:rsid w:val="00FF7A2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9DF4BC4"/>
  <w15:chartTrackingRefBased/>
  <w15:docId w15:val="{02AC2616-7627-422A-AED8-56091079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360" w:lineRule="auto"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link w:val="Textoindependiente2Car"/>
    <w:rPr>
      <w:rFonts w:ascii="Arial" w:hAnsi="Arial"/>
      <w:u w:val="single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/>
      <w:sz w:val="16"/>
      <w:u w:val="single"/>
    </w:rPr>
  </w:style>
  <w:style w:type="paragraph" w:styleId="Textosinformato">
    <w:name w:val="Plain Text"/>
    <w:basedOn w:val="Normal"/>
    <w:rPr>
      <w:rFonts w:ascii="Bookman Old Style" w:hAnsi="Bookman Old Style"/>
      <w:snapToGrid w:val="0"/>
      <w:lang w:val="es-ES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lang w:val="es-ES"/>
    </w:rPr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/>
      <w:sz w:val="24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bCs/>
      <w:sz w:val="24"/>
      <w:szCs w:val="24"/>
      <w:lang w:val="es-MX"/>
    </w:rPr>
  </w:style>
  <w:style w:type="character" w:customStyle="1" w:styleId="Ttulo1Car">
    <w:name w:val="Título 1 Car"/>
    <w:link w:val="Ttulo1"/>
    <w:rsid w:val="00EE066C"/>
    <w:rPr>
      <w:rFonts w:ascii="Arial" w:hAnsi="Arial"/>
      <w:b/>
      <w:sz w:val="32"/>
      <w:lang w:val="es-ES_tradnl" w:eastAsia="es-ES"/>
    </w:rPr>
  </w:style>
  <w:style w:type="character" w:customStyle="1" w:styleId="TextoindependienteCar">
    <w:name w:val="Texto independiente Car"/>
    <w:link w:val="Textoindependiente"/>
    <w:rsid w:val="00EE5AA1"/>
    <w:rPr>
      <w:rFonts w:ascii="Arial" w:hAnsi="Arial"/>
      <w:sz w:val="22"/>
      <w:lang w:val="es-ES_tradnl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7A02F3"/>
    <w:pPr>
      <w:spacing w:line="276" w:lineRule="auto"/>
      <w:ind w:left="720"/>
      <w:contextualSpacing/>
    </w:pPr>
    <w:rPr>
      <w:rFonts w:ascii="Arial" w:eastAsia="Calibri" w:hAnsi="Arial"/>
      <w:sz w:val="24"/>
      <w:szCs w:val="22"/>
      <w:lang w:val="es-MX" w:eastAsia="en-US"/>
    </w:rPr>
  </w:style>
  <w:style w:type="character" w:customStyle="1" w:styleId="Textoindependiente2Car">
    <w:name w:val="Texto independiente 2 Car"/>
    <w:link w:val="Textoindependiente2"/>
    <w:rsid w:val="007851C2"/>
    <w:rPr>
      <w:rFonts w:ascii="Arial" w:hAnsi="Arial"/>
      <w:u w:val="single"/>
      <w:lang w:val="es-ES_tradnl" w:eastAsia="es-ES"/>
    </w:rPr>
  </w:style>
  <w:style w:type="paragraph" w:customStyle="1" w:styleId="Estilo">
    <w:name w:val="Estilo"/>
    <w:rsid w:val="00564BEC"/>
    <w:pPr>
      <w:widowControl w:val="0"/>
      <w:autoSpaceDE w:val="0"/>
      <w:autoSpaceDN w:val="0"/>
      <w:adjustRightInd w:val="0"/>
    </w:pPr>
    <w:rPr>
      <w:rFonts w:ascii="Helvetica" w:hAnsi="Helvetica" w:cs="Helvetica"/>
      <w:sz w:val="24"/>
      <w:szCs w:val="24"/>
    </w:rPr>
  </w:style>
  <w:style w:type="paragraph" w:styleId="Sinespaciado">
    <w:name w:val="No Spacing"/>
    <w:link w:val="SinespaciadoCar"/>
    <w:uiPriority w:val="1"/>
    <w:qFormat/>
    <w:rsid w:val="00683E12"/>
    <w:rPr>
      <w:rFonts w:ascii="Calibri" w:eastAsia="Calibri" w:hAnsi="Calibri"/>
      <w:sz w:val="22"/>
      <w:szCs w:val="22"/>
      <w:lang w:eastAsia="en-US"/>
    </w:rPr>
  </w:style>
  <w:style w:type="paragraph" w:customStyle="1" w:styleId="Titulo1">
    <w:name w:val="Titulo 1"/>
    <w:basedOn w:val="Normal"/>
    <w:rsid w:val="00E5649F"/>
    <w:pPr>
      <w:pBdr>
        <w:bottom w:val="single" w:sz="12" w:space="1" w:color="auto"/>
      </w:pBdr>
      <w:jc w:val="both"/>
    </w:pPr>
    <w:rPr>
      <w:rFonts w:cs="Arial"/>
      <w:b/>
      <w:sz w:val="18"/>
      <w:szCs w:val="18"/>
      <w:lang w:val="es-ES"/>
    </w:rPr>
  </w:style>
  <w:style w:type="character" w:customStyle="1" w:styleId="FontStyle11">
    <w:name w:val="Font Style11"/>
    <w:uiPriority w:val="99"/>
    <w:rsid w:val="006560C4"/>
    <w:rPr>
      <w:rFonts w:ascii="Arial Narrow" w:hAnsi="Arial Narrow" w:cs="Arial Narrow"/>
      <w:sz w:val="26"/>
      <w:szCs w:val="26"/>
    </w:rPr>
  </w:style>
  <w:style w:type="character" w:customStyle="1" w:styleId="BodytextBold">
    <w:name w:val="Body text + Bold"/>
    <w:rsid w:val="004C40D4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</w:rPr>
  </w:style>
  <w:style w:type="character" w:styleId="Textoennegrita">
    <w:name w:val="Strong"/>
    <w:uiPriority w:val="22"/>
    <w:qFormat/>
    <w:rsid w:val="001E72D0"/>
    <w:rPr>
      <w:b/>
      <w:bCs/>
    </w:rPr>
  </w:style>
  <w:style w:type="character" w:customStyle="1" w:styleId="CuerpodeltextoNegrita">
    <w:name w:val="Cuerpo del texto + Negrita"/>
    <w:aliases w:val="Espaciado 0 pto"/>
    <w:rsid w:val="00AB2CDD"/>
    <w:rPr>
      <w:rFonts w:ascii="Arial" w:eastAsia="Arial" w:hAnsi="Arial" w:cs="Arial"/>
      <w:b/>
      <w:bCs/>
      <w:i w:val="0"/>
      <w:iCs w:val="0"/>
      <w:smallCaps w:val="0"/>
      <w:strike w:val="0"/>
      <w:spacing w:val="9"/>
      <w:sz w:val="20"/>
      <w:szCs w:val="20"/>
    </w:rPr>
  </w:style>
  <w:style w:type="paragraph" w:customStyle="1" w:styleId="yiv879775291msonormal">
    <w:name w:val="yiv879775291msonormal"/>
    <w:basedOn w:val="Normal"/>
    <w:rsid w:val="00BF0182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Cuerpodeltexto">
    <w:name w:val="Cuerpo del texto"/>
    <w:basedOn w:val="Normal"/>
    <w:link w:val="Cuerpodeltexto0"/>
    <w:rsid w:val="005C50BB"/>
    <w:pPr>
      <w:shd w:val="clear" w:color="auto" w:fill="FFFFFF"/>
      <w:spacing w:line="0" w:lineRule="atLeast"/>
      <w:ind w:hanging="180"/>
    </w:pPr>
    <w:rPr>
      <w:rFonts w:ascii="Arial" w:eastAsia="Arial" w:hAnsi="Arial"/>
      <w:color w:val="000000"/>
      <w:sz w:val="23"/>
      <w:szCs w:val="23"/>
      <w:lang w:val="es" w:eastAsia="x-none"/>
    </w:rPr>
  </w:style>
  <w:style w:type="character" w:customStyle="1" w:styleId="Cuerpodeltexto0">
    <w:name w:val="Cuerpo del texto_"/>
    <w:link w:val="Cuerpodeltexto"/>
    <w:rsid w:val="005C50BB"/>
    <w:rPr>
      <w:rFonts w:ascii="Arial" w:eastAsia="Arial" w:hAnsi="Arial" w:cs="Arial"/>
      <w:color w:val="000000"/>
      <w:sz w:val="23"/>
      <w:szCs w:val="23"/>
      <w:shd w:val="clear" w:color="auto" w:fill="FFFFFF"/>
      <w:lang w:val="es"/>
    </w:rPr>
  </w:style>
  <w:style w:type="table" w:styleId="Tablaconcuadrcula">
    <w:name w:val="Table Grid"/>
    <w:basedOn w:val="Tablanormal"/>
    <w:rsid w:val="00A70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D45C7F"/>
    <w:rPr>
      <w:i/>
      <w:iCs/>
    </w:rPr>
  </w:style>
  <w:style w:type="character" w:customStyle="1" w:styleId="CuerpodeltextoCursiva">
    <w:name w:val="Cuerpo del texto + Cursiva"/>
    <w:rsid w:val="00911DAA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EncabezadoCar">
    <w:name w:val="Encabezado Car"/>
    <w:link w:val="Encabezado"/>
    <w:uiPriority w:val="99"/>
    <w:rsid w:val="00C679FA"/>
    <w:rPr>
      <w:lang w:val="es-ES_tradnl" w:eastAsia="es-ES"/>
    </w:rPr>
  </w:style>
  <w:style w:type="character" w:customStyle="1" w:styleId="Cuerpodeltexto4">
    <w:name w:val="Cuerpo del texto (4)_"/>
    <w:link w:val="Cuerpodeltexto40"/>
    <w:rsid w:val="004A090F"/>
    <w:rPr>
      <w:sz w:val="21"/>
      <w:szCs w:val="21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rsid w:val="004A090F"/>
    <w:pPr>
      <w:shd w:val="clear" w:color="auto" w:fill="FFFFFF"/>
      <w:spacing w:before="240" w:line="317" w:lineRule="exact"/>
      <w:jc w:val="both"/>
    </w:pPr>
    <w:rPr>
      <w:sz w:val="21"/>
      <w:szCs w:val="21"/>
      <w:lang w:val="es-MX" w:eastAsia="es-MX"/>
    </w:rPr>
  </w:style>
  <w:style w:type="character" w:customStyle="1" w:styleId="Cuerpodeltexto5Sinnegrita">
    <w:name w:val="Cuerpo del texto (5) + Sin negrita"/>
    <w:rsid w:val="00DB1859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Cuerpodeltexto5">
    <w:name w:val="Cuerpo del texto (5)_"/>
    <w:link w:val="Cuerpodeltexto50"/>
    <w:rsid w:val="0087455C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Cuerpodeltexto50">
    <w:name w:val="Cuerpo del texto (5)"/>
    <w:basedOn w:val="Normal"/>
    <w:link w:val="Cuerpodeltexto5"/>
    <w:rsid w:val="0087455C"/>
    <w:pPr>
      <w:shd w:val="clear" w:color="auto" w:fill="FFFFFF"/>
      <w:spacing w:before="600" w:after="240" w:line="274" w:lineRule="exact"/>
    </w:pPr>
    <w:rPr>
      <w:rFonts w:ascii="Arial" w:eastAsia="Arial" w:hAnsi="Arial" w:cs="Arial"/>
      <w:sz w:val="24"/>
      <w:szCs w:val="24"/>
      <w:lang w:val="es-MX" w:eastAsia="es-MX"/>
    </w:rPr>
  </w:style>
  <w:style w:type="character" w:customStyle="1" w:styleId="Cuerpodeltexto5pto">
    <w:name w:val="Cuerpo del texto + 5 pto"/>
    <w:aliases w:val="Negrita"/>
    <w:rsid w:val="00A01B00"/>
    <w:rPr>
      <w:b/>
      <w:bCs/>
      <w:i w:val="0"/>
      <w:iCs w:val="0"/>
      <w:smallCaps w:val="0"/>
      <w:strike w:val="0"/>
      <w:spacing w:val="0"/>
      <w:sz w:val="10"/>
      <w:szCs w:val="10"/>
    </w:rPr>
  </w:style>
  <w:style w:type="character" w:customStyle="1" w:styleId="Cuerpodeltexto2">
    <w:name w:val="Cuerpo del texto (2)_"/>
    <w:link w:val="Cuerpodeltexto20"/>
    <w:locked/>
    <w:rsid w:val="00A032FD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A032FD"/>
    <w:pPr>
      <w:shd w:val="clear" w:color="auto" w:fill="FFFFFF"/>
      <w:spacing w:after="840" w:line="0" w:lineRule="atLeast"/>
    </w:pPr>
    <w:rPr>
      <w:rFonts w:ascii="Arial" w:eastAsia="Arial" w:hAnsi="Arial" w:cs="Arial"/>
      <w:lang w:val="es-MX" w:eastAsia="es-MX"/>
    </w:rPr>
  </w:style>
  <w:style w:type="character" w:customStyle="1" w:styleId="CharacterStyle2">
    <w:name w:val="Character Style 2"/>
    <w:uiPriority w:val="99"/>
    <w:rsid w:val="00FB45A1"/>
    <w:rPr>
      <w:sz w:val="20"/>
    </w:rPr>
  </w:style>
  <w:style w:type="character" w:customStyle="1" w:styleId="CharacterStyle1">
    <w:name w:val="Character Style 1"/>
    <w:uiPriority w:val="99"/>
    <w:rsid w:val="00D03E9F"/>
    <w:rPr>
      <w:sz w:val="20"/>
      <w:szCs w:val="20"/>
    </w:rPr>
  </w:style>
  <w:style w:type="character" w:customStyle="1" w:styleId="CharacterStyle26">
    <w:name w:val="Character Style 26"/>
    <w:uiPriority w:val="99"/>
    <w:rsid w:val="00D03E9F"/>
    <w:rPr>
      <w:rFonts w:ascii="Arial" w:hAnsi="Arial" w:cs="Arial"/>
      <w:sz w:val="23"/>
      <w:szCs w:val="23"/>
    </w:rPr>
  </w:style>
  <w:style w:type="character" w:customStyle="1" w:styleId="CharacterStyle12">
    <w:name w:val="Character Style 12"/>
    <w:uiPriority w:val="99"/>
    <w:rsid w:val="00D03E9F"/>
    <w:rPr>
      <w:rFonts w:ascii="Arial" w:hAnsi="Arial" w:cs="Arial"/>
      <w:color w:val="25212A"/>
      <w:sz w:val="23"/>
      <w:szCs w:val="23"/>
    </w:rPr>
  </w:style>
  <w:style w:type="character" w:customStyle="1" w:styleId="CharacterStyle14">
    <w:name w:val="Character Style 14"/>
    <w:uiPriority w:val="99"/>
    <w:rsid w:val="00D03E9F"/>
    <w:rPr>
      <w:rFonts w:ascii="Arial" w:hAnsi="Arial" w:cs="Arial"/>
      <w:color w:val="151319"/>
      <w:sz w:val="23"/>
      <w:szCs w:val="23"/>
    </w:rPr>
  </w:style>
  <w:style w:type="character" w:customStyle="1" w:styleId="CharacterStyle16">
    <w:name w:val="Character Style 16"/>
    <w:uiPriority w:val="99"/>
    <w:rsid w:val="00D03E9F"/>
    <w:rPr>
      <w:rFonts w:ascii="Arial" w:hAnsi="Arial" w:cs="Arial"/>
      <w:color w:val="16151C"/>
      <w:sz w:val="23"/>
      <w:szCs w:val="23"/>
    </w:rPr>
  </w:style>
  <w:style w:type="character" w:customStyle="1" w:styleId="CharacterStyle21">
    <w:name w:val="Character Style 21"/>
    <w:uiPriority w:val="99"/>
    <w:rsid w:val="00D03E9F"/>
    <w:rPr>
      <w:rFonts w:ascii="Arial" w:hAnsi="Arial" w:cs="Arial"/>
      <w:color w:val="0D0B10"/>
      <w:sz w:val="23"/>
      <w:szCs w:val="23"/>
    </w:rPr>
  </w:style>
  <w:style w:type="character" w:customStyle="1" w:styleId="CharacterStyle3">
    <w:name w:val="Character Style 3"/>
    <w:uiPriority w:val="99"/>
    <w:rsid w:val="00D03E9F"/>
    <w:rPr>
      <w:rFonts w:ascii="Arial" w:hAnsi="Arial"/>
      <w:color w:val="1D2128"/>
      <w:sz w:val="23"/>
    </w:rPr>
  </w:style>
  <w:style w:type="paragraph" w:customStyle="1" w:styleId="Body1">
    <w:name w:val="Body 1"/>
    <w:rsid w:val="002C0BC4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tyle1">
    <w:name w:val="Style 1"/>
    <w:basedOn w:val="Normal"/>
    <w:uiPriority w:val="99"/>
    <w:rsid w:val="009E53F2"/>
    <w:pPr>
      <w:widowControl w:val="0"/>
      <w:autoSpaceDE w:val="0"/>
      <w:autoSpaceDN w:val="0"/>
      <w:adjustRightInd w:val="0"/>
    </w:pPr>
    <w:rPr>
      <w:lang w:val="en-US" w:eastAsia="es-MX"/>
    </w:rPr>
  </w:style>
  <w:style w:type="paragraph" w:customStyle="1" w:styleId="Default">
    <w:name w:val="Default"/>
    <w:rsid w:val="007C4D9C"/>
    <w:pPr>
      <w:autoSpaceDE w:val="0"/>
      <w:autoSpaceDN w:val="0"/>
      <w:adjustRightInd w:val="0"/>
    </w:pPr>
    <w:rPr>
      <w:rFonts w:ascii="Nirmala UI" w:eastAsia="Nirmala UI" w:hAnsi="Nirmala UI" w:cs="Nirmala UI"/>
      <w:color w:val="000000"/>
      <w:sz w:val="24"/>
      <w:szCs w:val="24"/>
      <w:lang w:val="es-ES" w:eastAsia="es-ES"/>
    </w:rPr>
  </w:style>
  <w:style w:type="paragraph" w:customStyle="1" w:styleId="Style3">
    <w:name w:val="Style 3"/>
    <w:basedOn w:val="Normal"/>
    <w:uiPriority w:val="99"/>
    <w:rsid w:val="00885BFB"/>
    <w:pPr>
      <w:widowControl w:val="0"/>
      <w:autoSpaceDE w:val="0"/>
      <w:autoSpaceDN w:val="0"/>
      <w:spacing w:before="288"/>
      <w:ind w:left="1080" w:right="1224"/>
      <w:jc w:val="both"/>
    </w:pPr>
    <w:rPr>
      <w:rFonts w:ascii="Arial" w:hAnsi="Arial" w:cs="Arial"/>
      <w:sz w:val="24"/>
      <w:szCs w:val="24"/>
      <w:lang w:val="en-US" w:eastAsia="es-MX"/>
    </w:rPr>
  </w:style>
  <w:style w:type="character" w:customStyle="1" w:styleId="ANOTACIONCar">
    <w:name w:val="ANOTACION Car"/>
    <w:link w:val="ANOTACION"/>
    <w:locked/>
    <w:rsid w:val="007C528B"/>
    <w:rPr>
      <w:b/>
      <w:sz w:val="18"/>
      <w:lang w:val="es-ES_tradnl" w:eastAsia="es-ES"/>
    </w:rPr>
  </w:style>
  <w:style w:type="paragraph" w:customStyle="1" w:styleId="ANOTACION">
    <w:name w:val="ANOTACION"/>
    <w:basedOn w:val="Normal"/>
    <w:link w:val="ANOTACIONCar"/>
    <w:rsid w:val="007C528B"/>
    <w:pPr>
      <w:spacing w:before="101" w:after="101" w:line="216" w:lineRule="atLeast"/>
      <w:jc w:val="center"/>
    </w:pPr>
    <w:rPr>
      <w:b/>
      <w:sz w:val="18"/>
    </w:rPr>
  </w:style>
  <w:style w:type="character" w:customStyle="1" w:styleId="CharacterStyle4">
    <w:name w:val="Character Style 4"/>
    <w:uiPriority w:val="99"/>
    <w:rsid w:val="003E61C6"/>
    <w:rPr>
      <w:rFonts w:ascii="Tahoma" w:hAnsi="Tahoma" w:cs="Tahoma"/>
      <w:sz w:val="21"/>
      <w:szCs w:val="21"/>
    </w:rPr>
  </w:style>
  <w:style w:type="paragraph" w:styleId="Subttulo">
    <w:name w:val="Subtitle"/>
    <w:basedOn w:val="Normal"/>
    <w:link w:val="SubttuloCar"/>
    <w:qFormat/>
    <w:rsid w:val="0095265D"/>
    <w:pPr>
      <w:jc w:val="center"/>
    </w:pPr>
    <w:rPr>
      <w:rFonts w:ascii="Arial" w:hAnsi="Arial"/>
      <w:b/>
      <w:sz w:val="24"/>
      <w:lang w:val="es-MX"/>
    </w:rPr>
  </w:style>
  <w:style w:type="character" w:customStyle="1" w:styleId="SubttuloCar">
    <w:name w:val="Subtítulo Car"/>
    <w:link w:val="Subttulo"/>
    <w:rsid w:val="0095265D"/>
    <w:rPr>
      <w:rFonts w:ascii="Arial" w:hAnsi="Arial"/>
      <w:b/>
      <w:sz w:val="24"/>
      <w:lang w:eastAsia="es-ES"/>
    </w:rPr>
  </w:style>
  <w:style w:type="character" w:customStyle="1" w:styleId="Textoindependiente3Car">
    <w:name w:val="Texto independiente 3 Car"/>
    <w:link w:val="Textoindependiente3"/>
    <w:rsid w:val="007956DC"/>
    <w:rPr>
      <w:rFonts w:ascii="Arial" w:hAnsi="Arial"/>
      <w:sz w:val="16"/>
      <w:u w:val="single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0739AA"/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1"/>
    <w:rsid w:val="00827B14"/>
    <w:rPr>
      <w:rFonts w:ascii="Arial" w:eastAsia="Calibri" w:hAnsi="Arial"/>
      <w:sz w:val="24"/>
      <w:szCs w:val="22"/>
      <w:lang w:eastAsia="en-US"/>
    </w:rPr>
  </w:style>
  <w:style w:type="character" w:customStyle="1" w:styleId="NingunoA">
    <w:name w:val="Ninguno A"/>
    <w:rsid w:val="00403342"/>
  </w:style>
  <w:style w:type="paragraph" w:customStyle="1" w:styleId="yiv6169820901western">
    <w:name w:val="yiv6169820901western"/>
    <w:basedOn w:val="Normal"/>
    <w:rsid w:val="00501026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egritas">
    <w:name w:val="negritas"/>
    <w:rsid w:val="00D41EBE"/>
  </w:style>
  <w:style w:type="paragraph" w:styleId="Sangra2detindependiente">
    <w:name w:val="Body Text Indent 2"/>
    <w:basedOn w:val="Normal"/>
    <w:link w:val="Sangra2detindependienteCar"/>
    <w:rsid w:val="001E17B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1E17B8"/>
    <w:rPr>
      <w:lang w:val="es-ES_tradnl" w:eastAsia="es-ES"/>
    </w:rPr>
  </w:style>
  <w:style w:type="character" w:customStyle="1" w:styleId="Ninguno">
    <w:name w:val="Ninguno"/>
    <w:rsid w:val="00450350"/>
    <w:rPr>
      <w:lang w:val="es-ES_tradnl"/>
    </w:rPr>
  </w:style>
  <w:style w:type="paragraph" w:customStyle="1" w:styleId="Texto">
    <w:name w:val="Texto"/>
    <w:rsid w:val="00B52EEA"/>
    <w:pPr>
      <w:spacing w:after="101" w:line="216" w:lineRule="exact"/>
      <w:ind w:firstLine="288"/>
      <w:jc w:val="both"/>
    </w:pPr>
    <w:rPr>
      <w:rFonts w:ascii="Arial" w:eastAsia="Arial Unicode MS" w:hAnsi="Arial" w:cs="Arial Unicode MS"/>
      <w:color w:val="000000"/>
      <w:sz w:val="18"/>
      <w:szCs w:val="18"/>
      <w:u w:color="000000"/>
      <w:lang w:val="es-ES_tradnl"/>
    </w:rPr>
  </w:style>
  <w:style w:type="paragraph" w:customStyle="1" w:styleId="Cuerpo">
    <w:name w:val="Cuerpo"/>
    <w:rsid w:val="00C50CF8"/>
    <w:rPr>
      <w:rFonts w:ascii="Nirmala UI" w:eastAsia="Nirmala UI" w:hAnsi="Nirmala UI" w:cs="Nirmala UI"/>
      <w:color w:val="000000"/>
      <w:sz w:val="24"/>
      <w:szCs w:val="24"/>
      <w:u w:color="000000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A6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s%20documentos\LIV\PROCESO\APROBADOS\DECRETOS\Pron-de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Pron-dec</Template>
  <TotalTime>839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LEGISLATURA XXXIV</vt:lpstr>
    </vt:vector>
  </TitlesOfParts>
  <Company>CAMARA DE DIPUTADOS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LEGISLATURA XXXIV</dc:title>
  <dc:subject/>
  <dc:creator>Gobierno del Estado de México</dc:creator>
  <cp:keywords/>
  <cp:lastModifiedBy>PRODESK HP</cp:lastModifiedBy>
  <cp:revision>838</cp:revision>
  <cp:lastPrinted>2024-04-04T23:50:00Z</cp:lastPrinted>
  <dcterms:created xsi:type="dcterms:W3CDTF">2021-09-13T21:17:00Z</dcterms:created>
  <dcterms:modified xsi:type="dcterms:W3CDTF">2024-10-24T17:37:00Z</dcterms:modified>
</cp:coreProperties>
</file>